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1C575" w14:textId="4A977BD6" w:rsidR="003F0DED" w:rsidRDefault="003F0DED" w:rsidP="003F0DED">
      <w:pPr>
        <w:jc w:val="center"/>
        <w:rPr>
          <w:rFonts w:ascii="Arial" w:hAnsi="Arial" w:cs="Arial"/>
          <w:b/>
        </w:rPr>
      </w:pPr>
      <w:r w:rsidRPr="003F0DED">
        <w:rPr>
          <w:rFonts w:ascii="Arial" w:hAnsi="Arial" w:cs="Arial"/>
          <w:b/>
        </w:rPr>
        <w:t>CONSULTAS ANTE LA PLATAFORMA NACIONAL DE TRANSPARENCIA (PNT)</w:t>
      </w:r>
    </w:p>
    <w:p w14:paraId="3A0A5D54" w14:textId="77777777" w:rsidR="00F717EB" w:rsidRPr="00A52DB6" w:rsidRDefault="00F717EB" w:rsidP="00BF0878">
      <w:pPr>
        <w:tabs>
          <w:tab w:val="center" w:pos="5130"/>
        </w:tabs>
        <w:jc w:val="both"/>
        <w:rPr>
          <w:rFonts w:ascii="Arial" w:hAnsi="Arial" w:cs="Arial"/>
          <w:noProof w:val="0"/>
          <w:sz w:val="16"/>
          <w:szCs w:val="16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001" w:type="dxa"/>
        <w:tblLook w:val="04A0" w:firstRow="1" w:lastRow="0" w:firstColumn="1" w:lastColumn="0" w:noHBand="0" w:noVBand="1"/>
      </w:tblPr>
      <w:tblGrid>
        <w:gridCol w:w="475"/>
        <w:gridCol w:w="504"/>
        <w:gridCol w:w="6969"/>
        <w:gridCol w:w="1053"/>
      </w:tblGrid>
      <w:tr w:rsidR="003F0DED" w:rsidRPr="003F0DED" w14:paraId="013341A2" w14:textId="77777777" w:rsidTr="00E55F6F">
        <w:trPr>
          <w:trHeight w:val="847"/>
        </w:trPr>
        <w:tc>
          <w:tcPr>
            <w:tcW w:w="9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  <w:vAlign w:val="center"/>
            <w:hideMark/>
          </w:tcPr>
          <w:p w14:paraId="257E45F5" w14:textId="77777777" w:rsidR="00F717EB" w:rsidRDefault="003F0DE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SOLICITUDES DE ACCESO A LA INFORMACIÓN PÚBLICA PRESENTADAS ANTE LA UNIDAD DE TRANSPARENCIA DE LA ASEBC EN EL PERIODO Q</w:t>
            </w:r>
            <w:r w:rsidR="00ED5E69" w:rsidRPr="00C55238">
              <w:rPr>
                <w:rFonts w:ascii="Arial" w:hAnsi="Arial" w:cs="Arial"/>
                <w:b/>
                <w:sz w:val="20"/>
                <w:szCs w:val="20"/>
              </w:rPr>
              <w:t>UE</w:t>
            </w:r>
            <w:r w:rsidR="002A6A73" w:rsidRPr="00C55238">
              <w:rPr>
                <w:rFonts w:ascii="Arial" w:hAnsi="Arial" w:cs="Arial"/>
                <w:b/>
                <w:sz w:val="20"/>
                <w:szCs w:val="20"/>
              </w:rPr>
              <w:t xml:space="preserve"> COMPRENDE DEL </w:t>
            </w:r>
          </w:p>
          <w:p w14:paraId="76965B23" w14:textId="33409EEC" w:rsidR="003F0DED" w:rsidRPr="00C55238" w:rsidRDefault="002A6A73" w:rsidP="008953C2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 xml:space="preserve">1 DE ENERO AL </w:t>
            </w:r>
            <w:r w:rsidR="00B572AD" w:rsidRPr="00C55238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E55F6F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3F0DED" w:rsidRPr="00C55238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 w:rsidR="00E55F6F">
              <w:rPr>
                <w:rFonts w:ascii="Arial" w:hAnsi="Arial" w:cs="Arial"/>
                <w:b/>
                <w:sz w:val="20"/>
                <w:szCs w:val="20"/>
              </w:rPr>
              <w:t>JUNIO</w:t>
            </w:r>
            <w:r w:rsidR="003F0DED" w:rsidRPr="00C55238">
              <w:rPr>
                <w:rFonts w:ascii="Arial" w:hAnsi="Arial" w:cs="Arial"/>
                <w:b/>
                <w:sz w:val="20"/>
                <w:szCs w:val="20"/>
              </w:rPr>
              <w:t xml:space="preserve"> 202</w:t>
            </w:r>
            <w:r w:rsidR="009139B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C55238" w:rsidRPr="003F0DED" w14:paraId="0C25946E" w14:textId="77777777" w:rsidTr="00B954C9">
        <w:trPr>
          <w:trHeight w:val="8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6699754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6"/>
                <w:szCs w:val="6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BDF4330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6"/>
                <w:szCs w:val="6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6D53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6"/>
                <w:szCs w:val="6"/>
                <w:lang w:val="es-E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0C6D" w14:textId="77777777" w:rsidR="003F0DED" w:rsidRPr="00422F1D" w:rsidRDefault="003F0DED" w:rsidP="008953C2">
            <w:pPr>
              <w:jc w:val="center"/>
              <w:rPr>
                <w:rFonts w:ascii="Arial" w:hAnsi="Arial" w:cs="Arial"/>
                <w:bCs/>
                <w:sz w:val="6"/>
                <w:szCs w:val="6"/>
                <w:lang w:val="es-ES"/>
              </w:rPr>
            </w:pPr>
          </w:p>
        </w:tc>
      </w:tr>
      <w:tr w:rsidR="00C55238" w:rsidRPr="003F0DED" w14:paraId="416BF4D4" w14:textId="77777777" w:rsidTr="00B954C9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8BC09D8" w14:textId="77777777" w:rsidR="003F0DED" w:rsidRPr="003F0DED" w:rsidRDefault="003F0DED" w:rsidP="008953C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0D25AB2" w14:textId="77777777" w:rsidR="003F0DED" w:rsidRPr="003F0DED" w:rsidRDefault="003F0DED" w:rsidP="008953C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E0D1F" w14:textId="77777777" w:rsidR="003F0DED" w:rsidRPr="0018550F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50F">
              <w:rPr>
                <w:rFonts w:ascii="Arial" w:hAnsi="Arial" w:cs="Arial"/>
                <w:sz w:val="20"/>
                <w:szCs w:val="20"/>
              </w:rPr>
              <w:t>Número de solicitudes de acceso a la información pública</w:t>
            </w:r>
          </w:p>
          <w:p w14:paraId="677A296A" w14:textId="5465B73A" w:rsidR="005455C5" w:rsidRPr="0018550F" w:rsidRDefault="00A374F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</w:rPr>
              <w:t>1 de enero al 31</w:t>
            </w:r>
            <w:r w:rsidR="005455C5" w:rsidRPr="0018550F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>marzo</w:t>
            </w:r>
            <w:r w:rsidR="005455C5" w:rsidRPr="0018550F">
              <w:rPr>
                <w:rFonts w:ascii="Arial" w:hAnsi="Arial" w:cs="Arial"/>
                <w:b/>
                <w:sz w:val="20"/>
                <w:szCs w:val="20"/>
              </w:rPr>
              <w:t xml:space="preserve"> 202</w:t>
            </w:r>
            <w:r w:rsidR="00B954C9" w:rsidRPr="0018550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B3F7" w14:textId="6C229327" w:rsidR="003F0DED" w:rsidRPr="0018550F" w:rsidRDefault="00B954C9" w:rsidP="008953C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45</w:t>
            </w:r>
          </w:p>
        </w:tc>
      </w:tr>
      <w:tr w:rsidR="000F43CF" w:rsidRPr="003F0DED" w14:paraId="37035636" w14:textId="77777777" w:rsidTr="00B954C9">
        <w:trPr>
          <w:trHeight w:val="8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D2DB66E" w14:textId="77777777" w:rsidR="000F43CF" w:rsidRPr="005455C5" w:rsidRDefault="000F43CF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DBC81BD" w14:textId="77777777" w:rsidR="000F43CF" w:rsidRPr="005455C5" w:rsidRDefault="000F43CF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C6E6" w14:textId="77777777" w:rsidR="000F43CF" w:rsidRPr="0018550F" w:rsidRDefault="000F43CF" w:rsidP="000F4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50F">
              <w:rPr>
                <w:rFonts w:ascii="Arial" w:hAnsi="Arial" w:cs="Arial"/>
                <w:sz w:val="20"/>
                <w:szCs w:val="20"/>
              </w:rPr>
              <w:t>Número de solicitudes de acceso a la información pública</w:t>
            </w:r>
          </w:p>
          <w:p w14:paraId="13C9F92B" w14:textId="69EE589F" w:rsidR="000F43CF" w:rsidRPr="0018550F" w:rsidRDefault="000F43CF" w:rsidP="000F43C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1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abril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al 3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junio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2022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A15D" w14:textId="40C60895" w:rsidR="000F43CF" w:rsidRPr="0018550F" w:rsidRDefault="005169AB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43</w:t>
            </w:r>
          </w:p>
        </w:tc>
      </w:tr>
      <w:tr w:rsidR="000F43CF" w:rsidRPr="003F0DED" w14:paraId="0AED6287" w14:textId="77777777" w:rsidTr="007F4E75">
        <w:trPr>
          <w:trHeight w:val="8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0420FB85" w14:textId="77777777" w:rsidR="000F43CF" w:rsidRPr="005455C5" w:rsidRDefault="000F43CF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05DD571" w14:textId="77777777" w:rsidR="000F43CF" w:rsidRPr="005455C5" w:rsidRDefault="000F43CF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AD20567" w14:textId="7819282B" w:rsidR="000F43CF" w:rsidRPr="0018550F" w:rsidRDefault="00437F6B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SOLICITUDES RECIBIDAS: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26007B" w14:textId="386D2CDC" w:rsidR="000F43CF" w:rsidRPr="0018550F" w:rsidRDefault="005169AB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88</w:t>
            </w:r>
          </w:p>
        </w:tc>
      </w:tr>
      <w:tr w:rsidR="00C55238" w:rsidRPr="003F0DED" w14:paraId="76047EDD" w14:textId="77777777" w:rsidTr="00B954C9">
        <w:trPr>
          <w:trHeight w:val="8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59C4AA5" w14:textId="77777777" w:rsidR="005455C5" w:rsidRPr="005455C5" w:rsidRDefault="005455C5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7E88FC8" w14:textId="77777777" w:rsidR="005455C5" w:rsidRPr="005455C5" w:rsidRDefault="005455C5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BE73" w14:textId="77777777" w:rsidR="005455C5" w:rsidRPr="0018550F" w:rsidRDefault="005455C5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36F8" w14:textId="77777777" w:rsidR="005455C5" w:rsidRPr="0018550F" w:rsidRDefault="005455C5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C55238" w:rsidRPr="003F0DED" w14:paraId="71A9B374" w14:textId="77777777" w:rsidTr="00B954C9">
        <w:trPr>
          <w:trHeight w:val="29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583DC06" w14:textId="77777777" w:rsidR="003F0DED" w:rsidRPr="003F0DED" w:rsidRDefault="003F0DED" w:rsidP="008953C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E9C8FD8" w14:textId="77777777" w:rsidR="003F0DED" w:rsidRPr="003F0DED" w:rsidRDefault="003F0DED" w:rsidP="008953C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73E1D" w14:textId="77777777" w:rsidR="003F0DED" w:rsidRPr="0018550F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</w:rPr>
              <w:t>Sentido de la respuesta otorgada a las solicitudes de acceso a la información pública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C6E9" w14:textId="77777777" w:rsidR="003F0DED" w:rsidRPr="0018550F" w:rsidRDefault="003F0DE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9139BF" w:rsidRPr="003F0DED" w14:paraId="60A9B021" w14:textId="77777777" w:rsidTr="009139BF">
        <w:trPr>
          <w:trHeight w:val="6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B3917E3" w14:textId="77777777" w:rsidR="009139BF" w:rsidRPr="009139BF" w:rsidRDefault="009139BF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85623E1" w14:textId="77777777" w:rsidR="009139BF" w:rsidRPr="009139BF" w:rsidRDefault="009139BF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1BFF" w14:textId="77777777" w:rsidR="009139BF" w:rsidRPr="009139BF" w:rsidRDefault="009139BF" w:rsidP="008953C2">
            <w:pPr>
              <w:jc w:val="both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D463" w14:textId="77777777" w:rsidR="009139BF" w:rsidRPr="009139BF" w:rsidRDefault="009139BF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747392" w:rsidRPr="003F0DED" w14:paraId="1B599E87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EC3F635" w14:textId="77777777" w:rsidR="00747392" w:rsidRPr="00C55238" w:rsidRDefault="00747392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EC94EA1" w14:textId="77777777" w:rsidR="00747392" w:rsidRPr="00C55238" w:rsidRDefault="00747392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7F1CC" w14:textId="77777777" w:rsidR="00747392" w:rsidRPr="00B572AD" w:rsidRDefault="00747392" w:rsidP="007473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72AD">
              <w:rPr>
                <w:rFonts w:ascii="Arial" w:hAnsi="Arial" w:cs="Arial"/>
                <w:sz w:val="22"/>
                <w:szCs w:val="22"/>
              </w:rPr>
              <w:t>Afirmativa</w:t>
            </w:r>
          </w:p>
          <w:p w14:paraId="3BDA6E99" w14:textId="250883B1" w:rsidR="00747392" w:rsidRDefault="00747392" w:rsidP="0074739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 w:rsidR="00A542F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1C404" w14:textId="5319EBDB" w:rsidR="00747392" w:rsidRPr="0018550F" w:rsidRDefault="00A542F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31</w:t>
            </w:r>
          </w:p>
        </w:tc>
      </w:tr>
      <w:tr w:rsidR="00A542F0" w:rsidRPr="003F0DED" w14:paraId="1B4A82C5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8D45119" w14:textId="77777777" w:rsidR="00A542F0" w:rsidRPr="00C55238" w:rsidRDefault="00A542F0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4381D74" w14:textId="77777777" w:rsidR="00A542F0" w:rsidRPr="00C55238" w:rsidRDefault="00A542F0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992E6" w14:textId="77777777" w:rsidR="00A542F0" w:rsidRPr="00B572AD" w:rsidRDefault="00A542F0" w:rsidP="00A542F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72AD">
              <w:rPr>
                <w:rFonts w:ascii="Arial" w:hAnsi="Arial" w:cs="Arial"/>
                <w:sz w:val="22"/>
                <w:szCs w:val="22"/>
              </w:rPr>
              <w:t>Afirmativa</w:t>
            </w:r>
          </w:p>
          <w:p w14:paraId="77CE97DF" w14:textId="1F221C86" w:rsidR="00A542F0" w:rsidRDefault="00A542F0" w:rsidP="00A542F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 w:rsidR="007F4E75"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 w:rsidR="007F4E75"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="007F4E75"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530B6" w14:textId="2CDAE8EE" w:rsidR="00A542F0" w:rsidRPr="0018550F" w:rsidRDefault="00B61B76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29</w:t>
            </w:r>
          </w:p>
        </w:tc>
      </w:tr>
      <w:tr w:rsidR="00C55238" w:rsidRPr="003F0DED" w14:paraId="066A3EC5" w14:textId="77777777" w:rsidTr="007F4E75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9F24283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DEE5AD4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C1F5C8B" w14:textId="3009A87B" w:rsidR="00B572AD" w:rsidRPr="00C55238" w:rsidRDefault="00A542F0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AFIRMATIVAS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2E1F0E" w14:textId="1936DD27" w:rsidR="00B572AD" w:rsidRPr="0018550F" w:rsidRDefault="00A542F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6</w:t>
            </w:r>
            <w:r w:rsidR="00B61B76"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C55238" w:rsidRPr="003F0DED" w14:paraId="71A0E178" w14:textId="77777777" w:rsidTr="0018550F">
        <w:trPr>
          <w:trHeight w:val="5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B964C89" w14:textId="77777777" w:rsidR="00B572AD" w:rsidRPr="00B572AD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002FE49" w14:textId="77777777" w:rsidR="00B572AD" w:rsidRPr="00B572AD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1FA2E" w14:textId="77777777" w:rsidR="00B572AD" w:rsidRPr="00B572AD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79160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B572AD" w14:paraId="032E057E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820DE95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007CA60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AEE48" w14:textId="77777777" w:rsidR="00E61604" w:rsidRDefault="00E61604" w:rsidP="00E616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competencia</w:t>
            </w:r>
          </w:p>
          <w:p w14:paraId="25EBB352" w14:textId="2044D996" w:rsidR="00B572AD" w:rsidRPr="00C55238" w:rsidRDefault="00E61604" w:rsidP="00E6160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B2096" w14:textId="795EE399" w:rsidR="00B572AD" w:rsidRPr="0018550F" w:rsidRDefault="0018550F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7</w:t>
            </w:r>
          </w:p>
        </w:tc>
      </w:tr>
      <w:tr w:rsidR="00E61604" w:rsidRPr="00B572AD" w14:paraId="707D87CE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A8A4211" w14:textId="77777777" w:rsidR="00E61604" w:rsidRPr="00C55238" w:rsidRDefault="00E6160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51540FF" w14:textId="77777777" w:rsidR="00E61604" w:rsidRPr="00C55238" w:rsidRDefault="00E6160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FBCD7" w14:textId="77777777" w:rsidR="00E61604" w:rsidRDefault="00E61604" w:rsidP="00E616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competencia</w:t>
            </w:r>
          </w:p>
          <w:p w14:paraId="6B6B40AA" w14:textId="72858A5A" w:rsidR="00E61604" w:rsidRDefault="00E61604" w:rsidP="00E6160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 w:rsidR="00553675"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CA549" w14:textId="4B7E1D80" w:rsidR="00E61604" w:rsidRPr="0018550F" w:rsidRDefault="00553675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6</w:t>
            </w:r>
          </w:p>
        </w:tc>
      </w:tr>
      <w:tr w:rsidR="00E61604" w:rsidRPr="00B572AD" w14:paraId="63B2E1AF" w14:textId="77777777" w:rsidTr="006D2A70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1BDBABF" w14:textId="77777777" w:rsidR="00E61604" w:rsidRPr="00C55238" w:rsidRDefault="00E6160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6B20490" w14:textId="77777777" w:rsidR="00E61604" w:rsidRPr="00C55238" w:rsidRDefault="00E6160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665AD40" w14:textId="7A6CE85D" w:rsidR="00E61604" w:rsidRDefault="00553675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NO COMPETENCIA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B45F25" w14:textId="3E79A453" w:rsidR="00E61604" w:rsidRPr="0018550F" w:rsidRDefault="00553675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13</w:t>
            </w:r>
          </w:p>
        </w:tc>
      </w:tr>
      <w:tr w:rsidR="00C55238" w:rsidRPr="003F0DED" w14:paraId="3D0303C7" w14:textId="77777777" w:rsidTr="0018550F">
        <w:trPr>
          <w:trHeight w:val="3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F21B337" w14:textId="6E4A738A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AE53226" w14:textId="6DF6E64A" w:rsidR="00A52DB6" w:rsidRPr="00A52DB6" w:rsidRDefault="00A52DB6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1CEAB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2617F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068F62FA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D1BE1BF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1B062A9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A51EF" w14:textId="77777777" w:rsidR="006D2A70" w:rsidRDefault="006D2A70" w:rsidP="006D2A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interpuesta</w:t>
            </w:r>
          </w:p>
          <w:p w14:paraId="56C5B40D" w14:textId="00A9511D" w:rsidR="00B572AD" w:rsidRPr="00C55238" w:rsidRDefault="006D2A70" w:rsidP="006D2A7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 w:rsidR="009351E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93B93" w14:textId="005DFD4A" w:rsidR="00B572AD" w:rsidRPr="0018550F" w:rsidRDefault="0018550F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5</w:t>
            </w:r>
          </w:p>
        </w:tc>
      </w:tr>
      <w:tr w:rsidR="00553675" w:rsidRPr="003F0DED" w14:paraId="77B71E5F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6C474A0" w14:textId="77777777" w:rsidR="00553675" w:rsidRPr="00C55238" w:rsidRDefault="00553675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9BB04EC" w14:textId="77777777" w:rsidR="00553675" w:rsidRPr="00C55238" w:rsidRDefault="00553675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D6A43" w14:textId="77777777" w:rsidR="006D2A70" w:rsidRDefault="006D2A70" w:rsidP="006D2A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interpuesta</w:t>
            </w:r>
          </w:p>
          <w:p w14:paraId="16B8DA08" w14:textId="07E995A0" w:rsidR="00553675" w:rsidRDefault="006D2A70" w:rsidP="006D2A7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</w:t>
            </w:r>
            <w:r w:rsidR="009351E4"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="009351E4"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 w:rsidR="009351E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127F7" w14:textId="3CA39824" w:rsidR="00553675" w:rsidRPr="0018550F" w:rsidRDefault="006D2A7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6</w:t>
            </w:r>
          </w:p>
        </w:tc>
      </w:tr>
      <w:tr w:rsidR="00553675" w:rsidRPr="003F0DED" w14:paraId="2B434F4F" w14:textId="77777777" w:rsidTr="006D2A70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50E07A25" w14:textId="77777777" w:rsidR="00553675" w:rsidRPr="00C55238" w:rsidRDefault="00553675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EBAC2D2" w14:textId="77777777" w:rsidR="00553675" w:rsidRPr="00C55238" w:rsidRDefault="00553675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D0C2E9" w14:textId="2CA1BAE9" w:rsidR="00553675" w:rsidRDefault="006D2A70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NO INTERPUESTA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CD24F90" w14:textId="7044B756" w:rsidR="00553675" w:rsidRPr="0018550F" w:rsidRDefault="006D2A7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11</w:t>
            </w:r>
          </w:p>
        </w:tc>
      </w:tr>
      <w:tr w:rsidR="00C55238" w:rsidRPr="003F0DED" w14:paraId="380E6C78" w14:textId="77777777" w:rsidTr="0018550F">
        <w:trPr>
          <w:trHeight w:val="3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02EA5B6A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3C1B697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6AAD4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46E0A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5BE66259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FC81625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A065FAF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DEA27" w14:textId="77777777" w:rsidR="009351E4" w:rsidRDefault="009351E4" w:rsidP="009351E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Afirmativa parcial</w:t>
            </w:r>
          </w:p>
          <w:p w14:paraId="71919908" w14:textId="6736BBB0" w:rsidR="00B572AD" w:rsidRPr="00C55238" w:rsidRDefault="009351E4" w:rsidP="009351E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8CDA6" w14:textId="0A1478B5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9351E4" w:rsidRPr="003F0DED" w14:paraId="6E859D4E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16C56B2" w14:textId="77777777" w:rsidR="009351E4" w:rsidRPr="00C55238" w:rsidRDefault="009351E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446B3F1" w14:textId="77777777" w:rsidR="009351E4" w:rsidRPr="00C55238" w:rsidRDefault="009351E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A8C41" w14:textId="77777777" w:rsidR="009351E4" w:rsidRDefault="009351E4" w:rsidP="009351E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Afirmativa parcial</w:t>
            </w:r>
          </w:p>
          <w:p w14:paraId="3772171E" w14:textId="716E9B62" w:rsidR="009351E4" w:rsidRDefault="009351E4" w:rsidP="009351E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DA953" w14:textId="628F864D" w:rsidR="009351E4" w:rsidRPr="0018550F" w:rsidRDefault="00B61B76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2</w:t>
            </w:r>
          </w:p>
        </w:tc>
      </w:tr>
      <w:tr w:rsidR="009351E4" w:rsidRPr="003F0DED" w14:paraId="5E3A3017" w14:textId="77777777" w:rsidTr="009351E4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29870A4" w14:textId="77777777" w:rsidR="009351E4" w:rsidRPr="00C55238" w:rsidRDefault="009351E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D260955" w14:textId="77777777" w:rsidR="009351E4" w:rsidRPr="00C55238" w:rsidRDefault="009351E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410634" w14:textId="6FF17B35" w:rsidR="009351E4" w:rsidRDefault="009351E4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AFIRMATIVA PARCIAL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97CA56" w14:textId="65CDD96C" w:rsidR="009351E4" w:rsidRPr="0018550F" w:rsidRDefault="00B61B76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2</w:t>
            </w:r>
          </w:p>
        </w:tc>
      </w:tr>
      <w:tr w:rsidR="00C55238" w:rsidRPr="003F0DED" w14:paraId="3B43FAC8" w14:textId="77777777" w:rsidTr="0018550F">
        <w:trPr>
          <w:trHeight w:val="3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737BCBA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0500FE6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ECCB6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03A28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7429CEE9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CC07896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EDF1133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4B36A" w14:textId="77777777" w:rsidR="00552807" w:rsidRDefault="00552807" w:rsidP="0055280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Negativa</w:t>
            </w:r>
          </w:p>
          <w:p w14:paraId="3EA38AFF" w14:textId="293B7613" w:rsidR="00B572AD" w:rsidRPr="00C55238" w:rsidRDefault="00552807" w:rsidP="0055280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83EB1" w14:textId="655623C1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552807" w:rsidRPr="003F0DED" w14:paraId="1E78F2EB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94FCAF4" w14:textId="77777777" w:rsidR="00552807" w:rsidRPr="00C55238" w:rsidRDefault="00552807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529BC5F" w14:textId="77777777" w:rsidR="00552807" w:rsidRPr="00C55238" w:rsidRDefault="00552807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CA951" w14:textId="77777777" w:rsidR="00552807" w:rsidRDefault="00552807" w:rsidP="0055280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Negativa</w:t>
            </w:r>
          </w:p>
          <w:p w14:paraId="6D2C6F29" w14:textId="1B619E24" w:rsidR="00552807" w:rsidRDefault="00552807" w:rsidP="0055280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17240" w14:textId="4C9C8C39" w:rsidR="00552807" w:rsidRPr="0018550F" w:rsidRDefault="00552807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552807" w:rsidRPr="003F0DED" w14:paraId="367BF616" w14:textId="77777777" w:rsidTr="00552807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03CCC98D" w14:textId="77777777" w:rsidR="00552807" w:rsidRPr="00C55238" w:rsidRDefault="00552807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25CCE9B" w14:textId="77777777" w:rsidR="00552807" w:rsidRPr="00C55238" w:rsidRDefault="00552807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6F0CD8" w14:textId="68A4DBEB" w:rsidR="00552807" w:rsidRDefault="00552807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NEGATIVAS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4C6999" w14:textId="2CBC4591" w:rsidR="00552807" w:rsidRPr="0018550F" w:rsidRDefault="00552807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C55238" w:rsidRPr="003F0DED" w14:paraId="5FCBCA38" w14:textId="77777777" w:rsidTr="0018550F">
        <w:trPr>
          <w:trHeight w:val="3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0FE71C6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C5F66B7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42D48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A02D7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300C9812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E0BE0D9" w14:textId="77777777" w:rsidR="00A52DB6" w:rsidRPr="00C55238" w:rsidRDefault="00A52DB6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8BDDFA4" w14:textId="77777777" w:rsidR="00A52DB6" w:rsidRPr="00C55238" w:rsidRDefault="00A52DB6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3695B" w14:textId="77777777" w:rsidR="00950D18" w:rsidRDefault="00950D18" w:rsidP="00950D1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Inexistencia de la información</w:t>
            </w:r>
          </w:p>
          <w:p w14:paraId="17396555" w14:textId="446B85D9" w:rsidR="00A52DB6" w:rsidRPr="00C55238" w:rsidRDefault="00950D18" w:rsidP="00950D1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11DB0" w14:textId="2857A072" w:rsidR="00A52DB6" w:rsidRPr="0018550F" w:rsidRDefault="00A52DB6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950D18" w:rsidRPr="003F0DED" w14:paraId="5E34203A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5776867" w14:textId="77777777" w:rsidR="00950D18" w:rsidRPr="00C55238" w:rsidRDefault="00950D18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0ED04D2" w14:textId="77777777" w:rsidR="00950D18" w:rsidRPr="00C55238" w:rsidRDefault="00950D18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68752" w14:textId="77777777" w:rsidR="00950D18" w:rsidRDefault="00950D18" w:rsidP="00950D1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Inexistencia de la información</w:t>
            </w:r>
          </w:p>
          <w:p w14:paraId="3FDEB81E" w14:textId="7C3DC2AF" w:rsidR="00950D18" w:rsidRDefault="00950D18" w:rsidP="00950D1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A29D8" w14:textId="4BA49CA2" w:rsidR="00950D18" w:rsidRPr="0018550F" w:rsidRDefault="00950D18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950D18" w:rsidRPr="003F0DED" w14:paraId="327EF5B3" w14:textId="77777777" w:rsidTr="00950D18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5B6A2C5D" w14:textId="77777777" w:rsidR="00950D18" w:rsidRPr="00C55238" w:rsidRDefault="00950D18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334C4E1" w14:textId="77777777" w:rsidR="00950D18" w:rsidRPr="00C55238" w:rsidRDefault="00950D18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719E16" w14:textId="29F91413" w:rsidR="00950D18" w:rsidRDefault="00950D18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INEXISTENCIA DE INFORMACIÓN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CAB498" w14:textId="0519CD12" w:rsidR="00950D18" w:rsidRPr="0018550F" w:rsidRDefault="00950D18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C55238" w:rsidRPr="003F0DED" w14:paraId="27C5940E" w14:textId="77777777" w:rsidTr="0018550F">
        <w:trPr>
          <w:trHeight w:val="3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F2B36CB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7E1DA37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D7355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E4764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2A8CA199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88F294A" w14:textId="77777777" w:rsidR="00A52DB6" w:rsidRPr="00C55238" w:rsidRDefault="00A52DB6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72FCA69" w14:textId="77777777" w:rsidR="00A52DB6" w:rsidRPr="00C55238" w:rsidRDefault="00A52DB6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D2871" w14:textId="77777777" w:rsidR="00B030B1" w:rsidRDefault="00B030B1" w:rsidP="00B030B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Reservada / Reservada parcial</w:t>
            </w:r>
          </w:p>
          <w:p w14:paraId="3F74DF68" w14:textId="249F4A12" w:rsidR="00A52DB6" w:rsidRPr="00C55238" w:rsidRDefault="00B030B1" w:rsidP="00B030B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B7AA4" w14:textId="13CB75AC" w:rsidR="00A52DB6" w:rsidRPr="0018550F" w:rsidRDefault="0018550F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2</w:t>
            </w:r>
          </w:p>
        </w:tc>
      </w:tr>
      <w:tr w:rsidR="00B030B1" w:rsidRPr="003F0DED" w14:paraId="6576D353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6E9ADAC" w14:textId="77777777" w:rsidR="00B030B1" w:rsidRPr="00C55238" w:rsidRDefault="00B030B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DB85642" w14:textId="77777777" w:rsidR="00B030B1" w:rsidRPr="00C55238" w:rsidRDefault="00B030B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EAA8F" w14:textId="77777777" w:rsidR="00B030B1" w:rsidRDefault="00B030B1" w:rsidP="00B030B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Reservada / Reservada parcial</w:t>
            </w:r>
          </w:p>
          <w:p w14:paraId="43D1F359" w14:textId="10363633" w:rsidR="00B030B1" w:rsidRDefault="00B030B1" w:rsidP="00B030B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lastRenderedPageBreak/>
              <w:t>1 de enero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18136" w14:textId="76C5C8CB" w:rsidR="00B030B1" w:rsidRPr="0018550F" w:rsidRDefault="00B030B1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lastRenderedPageBreak/>
              <w:t>0</w:t>
            </w:r>
          </w:p>
        </w:tc>
      </w:tr>
      <w:tr w:rsidR="00B030B1" w:rsidRPr="003F0DED" w14:paraId="13DF40CE" w14:textId="77777777" w:rsidTr="00B030B1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674003D" w14:textId="77777777" w:rsidR="00B030B1" w:rsidRPr="00C55238" w:rsidRDefault="00B030B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B3A0BC9" w14:textId="77777777" w:rsidR="00B030B1" w:rsidRPr="00C55238" w:rsidRDefault="00B030B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CE2FFF3" w14:textId="7AEB15CF" w:rsidR="00B030B1" w:rsidRDefault="00B030B1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RESERVADA /RESERVADA PARCIAL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B81F6A1" w14:textId="1CB50929" w:rsidR="00B030B1" w:rsidRPr="0018550F" w:rsidRDefault="00B030B1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2</w:t>
            </w:r>
          </w:p>
        </w:tc>
      </w:tr>
      <w:tr w:rsidR="00C55238" w:rsidRPr="003F0DED" w14:paraId="14FD860C" w14:textId="77777777" w:rsidTr="00B954C9">
        <w:trPr>
          <w:trHeight w:val="5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163F0A2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2135050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089F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8365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1754DBDF" w14:textId="77777777" w:rsidTr="00152005">
        <w:trPr>
          <w:trHeight w:val="42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F44BD37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B1BC551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D8234" w14:textId="77777777" w:rsidR="003F0DED" w:rsidRPr="00C55238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Incidencias del sistema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8CD32" w14:textId="77777777" w:rsidR="003F0DED" w:rsidRPr="0018550F" w:rsidRDefault="003F0DE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C55238" w:rsidRPr="003F0DED" w14:paraId="11F8145E" w14:textId="77777777" w:rsidTr="00B954C9">
        <w:trPr>
          <w:trHeight w:val="4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D83B249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05B5DCE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A8605" w14:textId="77777777" w:rsidR="003F0DED" w:rsidRPr="00C55238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Número de solicitudes pendientes de otorgar respuesta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45405" w14:textId="12E8CF06" w:rsidR="003F0DED" w:rsidRPr="0018550F" w:rsidRDefault="00B61B76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C55238" w:rsidRPr="003F0DED" w14:paraId="62C4CB07" w14:textId="77777777" w:rsidTr="00B954C9">
        <w:trPr>
          <w:trHeight w:val="3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53217BD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DC59357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36D0" w14:textId="77777777" w:rsidR="003F0DED" w:rsidRPr="00422F1D" w:rsidRDefault="003F0DED" w:rsidP="008953C2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AAF8" w14:textId="77777777" w:rsidR="003F0DED" w:rsidRPr="0018550F" w:rsidRDefault="003F0DED" w:rsidP="008953C2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ES"/>
              </w:rPr>
            </w:pPr>
          </w:p>
        </w:tc>
      </w:tr>
      <w:tr w:rsidR="00C55238" w:rsidRPr="003F0DED" w14:paraId="417E7CE8" w14:textId="77777777" w:rsidTr="00B954C9">
        <w:trPr>
          <w:trHeight w:val="39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2ADAAB4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B7A8917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A1F0F" w14:textId="77777777" w:rsidR="003F0DED" w:rsidRPr="00C55238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Número de impugnaciones a respuestas otorgadas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644E9" w14:textId="7564DAC7" w:rsidR="003F0DED" w:rsidRPr="0018550F" w:rsidRDefault="00E55F6F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4</w:t>
            </w:r>
          </w:p>
        </w:tc>
      </w:tr>
      <w:tr w:rsidR="00C55238" w:rsidRPr="003F0DED" w14:paraId="6FC5FB47" w14:textId="77777777" w:rsidTr="00B954C9">
        <w:trPr>
          <w:trHeight w:val="3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C8A9717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BD319C8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F1FC" w14:textId="77777777" w:rsidR="003F0DED" w:rsidRPr="00422F1D" w:rsidRDefault="003F0DED" w:rsidP="008953C2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32B3" w14:textId="77777777" w:rsidR="003F0DED" w:rsidRPr="00422F1D" w:rsidRDefault="003F0DED" w:rsidP="008953C2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</w:tr>
      <w:tr w:rsidR="00C55238" w:rsidRPr="003F0DED" w14:paraId="064314A2" w14:textId="77777777" w:rsidTr="00B954C9">
        <w:trPr>
          <w:trHeight w:val="41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945D58C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71E0DFD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B6A3E" w14:textId="77777777" w:rsidR="003F0DED" w:rsidRPr="00C55238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Promedio de días hábiles requeridos para otorgar respuesta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7A35E" w14:textId="1D42FF25" w:rsidR="003F0DED" w:rsidRPr="00C55238" w:rsidRDefault="00E55F6F" w:rsidP="008953C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4</w:t>
            </w:r>
          </w:p>
        </w:tc>
      </w:tr>
    </w:tbl>
    <w:p w14:paraId="51069F90" w14:textId="399C6144" w:rsidR="009139BF" w:rsidRDefault="008953C2" w:rsidP="00965B48">
      <w:pPr>
        <w:pStyle w:val="Sangradetextonormal"/>
        <w:rPr>
          <w:rFonts w:ascii="Arial" w:eastAsia="Times New Roman" w:hAnsi="Arial" w:cs="Arial"/>
          <w:sz w:val="12"/>
          <w:szCs w:val="22"/>
          <w:lang w:val="es-MX"/>
        </w:rPr>
      </w:pPr>
      <w:r>
        <w:rPr>
          <w:rFonts w:ascii="Arial" w:eastAsia="Times New Roman" w:hAnsi="Arial" w:cs="Arial"/>
          <w:sz w:val="12"/>
          <w:szCs w:val="22"/>
          <w:lang w:val="es-MX"/>
        </w:rPr>
        <w:br w:type="textWrapping" w:clear="all"/>
      </w:r>
    </w:p>
    <w:p w14:paraId="34A6E08A" w14:textId="77777777" w:rsidR="009139BF" w:rsidRDefault="009139BF" w:rsidP="00965B48">
      <w:pPr>
        <w:pStyle w:val="Sangradetextonormal"/>
        <w:rPr>
          <w:rFonts w:ascii="Arial" w:eastAsia="Times New Roman" w:hAnsi="Arial" w:cs="Arial"/>
          <w:sz w:val="12"/>
          <w:szCs w:val="22"/>
          <w:lang w:val="es-MX"/>
        </w:rPr>
      </w:pPr>
    </w:p>
    <w:p w14:paraId="3E12E139" w14:textId="784E8046" w:rsidR="00C55238" w:rsidRDefault="00C55238" w:rsidP="00965B48">
      <w:pPr>
        <w:pStyle w:val="Sangradetextonormal"/>
        <w:rPr>
          <w:rFonts w:ascii="Arial" w:eastAsia="Times New Roman" w:hAnsi="Arial" w:cs="Arial"/>
          <w:sz w:val="12"/>
          <w:szCs w:val="22"/>
          <w:lang w:val="es-MX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10841" w:type="dxa"/>
        <w:shd w:val="clear" w:color="auto" w:fill="580000"/>
        <w:tblLayout w:type="fixed"/>
        <w:tblLook w:val="04A0" w:firstRow="1" w:lastRow="0" w:firstColumn="1" w:lastColumn="0" w:noHBand="0" w:noVBand="1"/>
      </w:tblPr>
      <w:tblGrid>
        <w:gridCol w:w="250"/>
        <w:gridCol w:w="312"/>
        <w:gridCol w:w="851"/>
        <w:gridCol w:w="1134"/>
        <w:gridCol w:w="1134"/>
        <w:gridCol w:w="2292"/>
        <w:gridCol w:w="1139"/>
        <w:gridCol w:w="3729"/>
      </w:tblGrid>
      <w:tr w:rsidR="00654A33" w14:paraId="527D0509" w14:textId="77777777" w:rsidTr="007F61E1">
        <w:trPr>
          <w:trHeight w:val="179"/>
        </w:trPr>
        <w:tc>
          <w:tcPr>
            <w:tcW w:w="10841" w:type="dxa"/>
            <w:gridSpan w:val="8"/>
            <w:shd w:val="clear" w:color="auto" w:fill="580000"/>
            <w:vAlign w:val="center"/>
          </w:tcPr>
          <w:p w14:paraId="5091566A" w14:textId="77777777" w:rsidR="00654A33" w:rsidRPr="007F61E1" w:rsidRDefault="00654A33" w:rsidP="00654A33">
            <w:pPr>
              <w:jc w:val="center"/>
              <w:rPr>
                <w:rFonts w:ascii="Arial" w:eastAsia="MS Mincho" w:hAnsi="Arial" w:cs="Arial"/>
                <w:b/>
                <w:sz w:val="8"/>
                <w:szCs w:val="8"/>
              </w:rPr>
            </w:pPr>
          </w:p>
          <w:p w14:paraId="72AD0E20" w14:textId="77777777" w:rsidR="00654A33" w:rsidRPr="00654A33" w:rsidRDefault="00654A33" w:rsidP="00654A33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654A33">
              <w:rPr>
                <w:rFonts w:ascii="Arial" w:eastAsia="MS Mincho" w:hAnsi="Arial" w:cs="Arial"/>
                <w:b/>
                <w:sz w:val="20"/>
                <w:szCs w:val="20"/>
              </w:rPr>
              <w:t>RECURSOS DE REVISIÓN / DENUNCIAS PÚBLICAS</w:t>
            </w:r>
          </w:p>
          <w:p w14:paraId="7403D7DC" w14:textId="77777777" w:rsidR="00654A33" w:rsidRPr="007F61E1" w:rsidRDefault="00654A33" w:rsidP="00654A33">
            <w:pPr>
              <w:jc w:val="center"/>
              <w:rPr>
                <w:rFonts w:ascii="Arial" w:eastAsia="MS Mincho" w:hAnsi="Arial" w:cs="Arial"/>
                <w:b/>
                <w:sz w:val="8"/>
                <w:szCs w:val="8"/>
              </w:rPr>
            </w:pPr>
          </w:p>
        </w:tc>
      </w:tr>
      <w:tr w:rsidR="00654A33" w14:paraId="45DE67B9" w14:textId="77777777" w:rsidTr="000C3117">
        <w:trPr>
          <w:trHeight w:val="179"/>
        </w:trPr>
        <w:tc>
          <w:tcPr>
            <w:tcW w:w="250" w:type="dxa"/>
            <w:shd w:val="clear" w:color="auto" w:fill="580000"/>
            <w:vAlign w:val="center"/>
          </w:tcPr>
          <w:p w14:paraId="21371CB0" w14:textId="77777777" w:rsidR="00654A33" w:rsidRPr="004140AF" w:rsidRDefault="00654A33" w:rsidP="00654A33">
            <w:pPr>
              <w:jc w:val="center"/>
              <w:rPr>
                <w:rFonts w:ascii="Open Sans Light" w:hAnsi="Open Sans Light" w:cs="Open Sans Light"/>
                <w:b/>
                <w:sz w:val="16"/>
                <w:szCs w:val="16"/>
                <w:highlight w:val="darkRed"/>
              </w:rPr>
            </w:pPr>
          </w:p>
        </w:tc>
        <w:tc>
          <w:tcPr>
            <w:tcW w:w="312" w:type="dxa"/>
            <w:shd w:val="clear" w:color="auto" w:fill="580000"/>
            <w:vAlign w:val="center"/>
          </w:tcPr>
          <w:p w14:paraId="5A544D6C" w14:textId="77777777" w:rsidR="00654A33" w:rsidRPr="004140AF" w:rsidRDefault="00654A33" w:rsidP="00654A33">
            <w:pPr>
              <w:jc w:val="center"/>
              <w:rPr>
                <w:rFonts w:ascii="Century Gothic" w:hAnsi="Century Gothic" w:cs="Open Sans Light"/>
                <w:b/>
                <w:color w:val="FFFFFF" w:themeColor="background1"/>
                <w:sz w:val="16"/>
                <w:szCs w:val="16"/>
                <w:highlight w:val="darkRed"/>
              </w:rPr>
            </w:pPr>
          </w:p>
        </w:tc>
        <w:tc>
          <w:tcPr>
            <w:tcW w:w="851" w:type="dxa"/>
            <w:shd w:val="clear" w:color="auto" w:fill="580000"/>
            <w:vAlign w:val="center"/>
          </w:tcPr>
          <w:p w14:paraId="6F2B1EFE" w14:textId="77777777" w:rsidR="00654A33" w:rsidRPr="00654A33" w:rsidRDefault="00654A33" w:rsidP="00654A3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80000"/>
            <w:vAlign w:val="center"/>
          </w:tcPr>
          <w:p w14:paraId="6450F2A7" w14:textId="7DD1158E" w:rsidR="00654A33" w:rsidRPr="001905B6" w:rsidRDefault="00654A33" w:rsidP="001905B6">
            <w:pPr>
              <w:ind w:left="-118" w:right="-11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05B6">
              <w:rPr>
                <w:rFonts w:ascii="Arial" w:hAnsi="Arial" w:cs="Arial"/>
                <w:b/>
                <w:sz w:val="14"/>
                <w:szCs w:val="14"/>
              </w:rPr>
              <w:t>EXPEDIEN</w:t>
            </w:r>
            <w:r w:rsidR="001905B6">
              <w:rPr>
                <w:rFonts w:ascii="Arial" w:hAnsi="Arial" w:cs="Arial"/>
                <w:b/>
                <w:sz w:val="14"/>
                <w:szCs w:val="14"/>
              </w:rPr>
              <w:t>TE</w:t>
            </w:r>
          </w:p>
        </w:tc>
        <w:tc>
          <w:tcPr>
            <w:tcW w:w="1134" w:type="dxa"/>
            <w:shd w:val="clear" w:color="auto" w:fill="580000"/>
            <w:vAlign w:val="center"/>
          </w:tcPr>
          <w:p w14:paraId="1079DE97" w14:textId="77777777" w:rsidR="00654A33" w:rsidRPr="001905B6" w:rsidRDefault="00654A33" w:rsidP="00654A3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05B6">
              <w:rPr>
                <w:rFonts w:ascii="Arial" w:hAnsi="Arial" w:cs="Arial"/>
                <w:b/>
                <w:sz w:val="14"/>
                <w:szCs w:val="14"/>
              </w:rPr>
              <w:t>FECHA NOTIFICA-CIÓN</w:t>
            </w:r>
          </w:p>
        </w:tc>
        <w:tc>
          <w:tcPr>
            <w:tcW w:w="2292" w:type="dxa"/>
            <w:shd w:val="clear" w:color="auto" w:fill="580000"/>
            <w:vAlign w:val="center"/>
          </w:tcPr>
          <w:p w14:paraId="2E5D0C3E" w14:textId="77777777" w:rsidR="00654A33" w:rsidRPr="001905B6" w:rsidRDefault="00654A33" w:rsidP="00654A3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05B6">
              <w:rPr>
                <w:rFonts w:ascii="Arial" w:hAnsi="Arial" w:cs="Arial"/>
                <w:b/>
                <w:sz w:val="14"/>
                <w:szCs w:val="14"/>
              </w:rPr>
              <w:t>MATERIA DEL RECURSO O DENUNCIA</w:t>
            </w:r>
          </w:p>
        </w:tc>
        <w:tc>
          <w:tcPr>
            <w:tcW w:w="1139" w:type="dxa"/>
            <w:shd w:val="clear" w:color="auto" w:fill="580000"/>
            <w:vAlign w:val="center"/>
          </w:tcPr>
          <w:p w14:paraId="42AB61A4" w14:textId="77777777" w:rsidR="00654A33" w:rsidRPr="001905B6" w:rsidRDefault="00654A33" w:rsidP="00654A33">
            <w:pPr>
              <w:ind w:left="-113" w:right="-105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05B6">
              <w:rPr>
                <w:rFonts w:ascii="Arial" w:hAnsi="Arial" w:cs="Arial"/>
                <w:b/>
                <w:sz w:val="14"/>
                <w:szCs w:val="14"/>
              </w:rPr>
              <w:t>CONTESTA-CIÓN</w:t>
            </w:r>
          </w:p>
        </w:tc>
        <w:tc>
          <w:tcPr>
            <w:tcW w:w="3729" w:type="dxa"/>
            <w:shd w:val="clear" w:color="auto" w:fill="580000"/>
            <w:vAlign w:val="center"/>
          </w:tcPr>
          <w:p w14:paraId="43CDB67B" w14:textId="77777777" w:rsidR="00654A33" w:rsidRPr="001905B6" w:rsidRDefault="00654A33" w:rsidP="00654A33">
            <w:pPr>
              <w:jc w:val="center"/>
              <w:rPr>
                <w:rFonts w:ascii="Arial" w:eastAsia="MS Mincho" w:hAnsi="Arial" w:cs="Arial"/>
                <w:b/>
                <w:sz w:val="14"/>
                <w:szCs w:val="14"/>
              </w:rPr>
            </w:pPr>
            <w:r w:rsidRPr="001905B6">
              <w:rPr>
                <w:rFonts w:ascii="Arial" w:eastAsia="MS Mincho" w:hAnsi="Arial" w:cs="Arial"/>
                <w:b/>
                <w:sz w:val="14"/>
                <w:szCs w:val="14"/>
              </w:rPr>
              <w:t>OBSERVACIONES</w:t>
            </w:r>
          </w:p>
        </w:tc>
      </w:tr>
    </w:tbl>
    <w:p w14:paraId="003DF249" w14:textId="77777777" w:rsidR="00965B48" w:rsidRPr="000C3117" w:rsidRDefault="00965B48" w:rsidP="00965B48">
      <w:pPr>
        <w:pStyle w:val="Sangradetextonormal"/>
        <w:tabs>
          <w:tab w:val="left" w:pos="990"/>
        </w:tabs>
        <w:rPr>
          <w:rFonts w:ascii="Arial" w:eastAsia="Times New Roman" w:hAnsi="Arial" w:cs="Arial"/>
          <w:sz w:val="6"/>
          <w:szCs w:val="6"/>
          <w:lang w:val="es-MX"/>
        </w:rPr>
      </w:pPr>
    </w:p>
    <w:tbl>
      <w:tblPr>
        <w:tblStyle w:val="Tablaconcuadrcula"/>
        <w:tblpPr w:leftFromText="141" w:rightFromText="141" w:vertAnchor="text" w:horzAnchor="page" w:tblpXSpec="center" w:tblpY="-3"/>
        <w:tblOverlap w:val="never"/>
        <w:tblW w:w="10829" w:type="dxa"/>
        <w:tblLayout w:type="fixed"/>
        <w:tblLook w:val="04A0" w:firstRow="1" w:lastRow="0" w:firstColumn="1" w:lastColumn="0" w:noHBand="0" w:noVBand="1"/>
      </w:tblPr>
      <w:tblGrid>
        <w:gridCol w:w="279"/>
        <w:gridCol w:w="283"/>
        <w:gridCol w:w="851"/>
        <w:gridCol w:w="1135"/>
        <w:gridCol w:w="1133"/>
        <w:gridCol w:w="2268"/>
        <w:gridCol w:w="1134"/>
        <w:gridCol w:w="3746"/>
      </w:tblGrid>
      <w:tr w:rsidR="006E2508" w14:paraId="0C980A0D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3A06D05B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3273FB4A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267C239F" w14:textId="77777777" w:rsidR="00B875C0" w:rsidRPr="009E24F7" w:rsidRDefault="00B875C0" w:rsidP="00446C2E">
            <w:pPr>
              <w:jc w:val="center"/>
              <w:rPr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036F4728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RR/727/2020</w:t>
            </w:r>
          </w:p>
        </w:tc>
        <w:tc>
          <w:tcPr>
            <w:tcW w:w="1133" w:type="dxa"/>
            <w:vAlign w:val="center"/>
          </w:tcPr>
          <w:p w14:paraId="5F098C71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19/11/2020</w:t>
            </w:r>
          </w:p>
        </w:tc>
        <w:tc>
          <w:tcPr>
            <w:tcW w:w="2268" w:type="dxa"/>
            <w:vAlign w:val="center"/>
          </w:tcPr>
          <w:p w14:paraId="0C5DACC3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01014620 PNT</w:t>
            </w:r>
          </w:p>
        </w:tc>
        <w:tc>
          <w:tcPr>
            <w:tcW w:w="1134" w:type="dxa"/>
            <w:vAlign w:val="center"/>
          </w:tcPr>
          <w:p w14:paraId="00B962ED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TIT/1636/2020</w:t>
            </w:r>
          </w:p>
          <w:p w14:paraId="6314C668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27/11/2020</w:t>
            </w:r>
          </w:p>
        </w:tc>
        <w:tc>
          <w:tcPr>
            <w:tcW w:w="3746" w:type="dxa"/>
            <w:vAlign w:val="center"/>
          </w:tcPr>
          <w:p w14:paraId="2F0C7959" w14:textId="77777777" w:rsidR="00B875C0" w:rsidRPr="00907118" w:rsidRDefault="00B875C0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Mediante Acuerdo de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31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mayo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>, el ITAIPBC Acordó declarar Cierre de Instrucción y emitir Resoluci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ó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>n.</w:t>
            </w:r>
          </w:p>
        </w:tc>
      </w:tr>
      <w:tr w:rsidR="006E2508" w14:paraId="523DB491" w14:textId="77777777" w:rsidTr="006E2508">
        <w:trPr>
          <w:trHeight w:val="394"/>
        </w:trPr>
        <w:tc>
          <w:tcPr>
            <w:tcW w:w="279" w:type="dxa"/>
            <w:tcBorders>
              <w:bottom w:val="single" w:sz="4" w:space="0" w:color="auto"/>
            </w:tcBorders>
            <w:shd w:val="clear" w:color="auto" w:fill="500000"/>
            <w:vAlign w:val="center"/>
          </w:tcPr>
          <w:p w14:paraId="3FC64979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615743"/>
            <w:vAlign w:val="center"/>
          </w:tcPr>
          <w:p w14:paraId="34FD7C00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B8AEC0E" w14:textId="77777777" w:rsidR="00B875C0" w:rsidRPr="009E24F7" w:rsidRDefault="00B875C0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1B8ED00C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RR/328/2021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14:paraId="50D012AF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10/06/2021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9699180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00544321 PNT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1FFB1BE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TIT/771/2021</w:t>
            </w:r>
          </w:p>
          <w:p w14:paraId="0952A27D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30/06/2021</w:t>
            </w:r>
          </w:p>
        </w:tc>
        <w:tc>
          <w:tcPr>
            <w:tcW w:w="3746" w:type="dxa"/>
            <w:tcBorders>
              <w:bottom w:val="single" w:sz="4" w:space="0" w:color="auto"/>
            </w:tcBorders>
            <w:vAlign w:val="center"/>
          </w:tcPr>
          <w:p w14:paraId="42304E6E" w14:textId="77777777" w:rsidR="00B875C0" w:rsidRPr="00907118" w:rsidRDefault="00B875C0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Mediante Acuerdo de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23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mayo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>, el ITAIPBC Acordó dar vista a la parte recurrente para que manifieste lo que a su derecho convenga.</w:t>
            </w:r>
          </w:p>
        </w:tc>
      </w:tr>
      <w:tr w:rsidR="006E2508" w14:paraId="193206A4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2444FA04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05382F0B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57716654" w14:textId="77777777" w:rsidR="00B875C0" w:rsidRPr="009E24F7" w:rsidRDefault="00B875C0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346F7A3C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RR/410/2021</w:t>
            </w:r>
          </w:p>
        </w:tc>
        <w:tc>
          <w:tcPr>
            <w:tcW w:w="1133" w:type="dxa"/>
            <w:vAlign w:val="center"/>
          </w:tcPr>
          <w:p w14:paraId="33B121D8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22/06/2021</w:t>
            </w:r>
          </w:p>
        </w:tc>
        <w:tc>
          <w:tcPr>
            <w:tcW w:w="2268" w:type="dxa"/>
            <w:vAlign w:val="center"/>
          </w:tcPr>
          <w:p w14:paraId="2D6C3157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00553721 PNT</w:t>
            </w:r>
          </w:p>
        </w:tc>
        <w:tc>
          <w:tcPr>
            <w:tcW w:w="1134" w:type="dxa"/>
            <w:vAlign w:val="center"/>
          </w:tcPr>
          <w:p w14:paraId="2AAD903A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TIT/869/2021</w:t>
            </w:r>
          </w:p>
          <w:p w14:paraId="5F82CEB2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06/07/2021</w:t>
            </w:r>
          </w:p>
        </w:tc>
        <w:tc>
          <w:tcPr>
            <w:tcW w:w="3746" w:type="dxa"/>
            <w:vAlign w:val="center"/>
          </w:tcPr>
          <w:p w14:paraId="38406366" w14:textId="77777777" w:rsidR="00B875C0" w:rsidRPr="00907118" w:rsidRDefault="00B875C0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Mediante Acuerdo de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19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abril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, el ITAIPBC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Resolvió sobreseer el Resurso de Revisión.</w:t>
            </w:r>
          </w:p>
        </w:tc>
      </w:tr>
      <w:tr w:rsidR="006E2508" w14:paraId="792FEE2E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2F35791A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3173A4C7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14:paraId="3C8520F6" w14:textId="77777777" w:rsidR="00B875C0" w:rsidRPr="009E24F7" w:rsidRDefault="00B875C0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5A4E5FD2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RR/515/2021</w:t>
            </w:r>
          </w:p>
        </w:tc>
        <w:tc>
          <w:tcPr>
            <w:tcW w:w="1133" w:type="dxa"/>
            <w:vAlign w:val="center"/>
          </w:tcPr>
          <w:p w14:paraId="0BBEEF0F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16/08/2021</w:t>
            </w:r>
          </w:p>
        </w:tc>
        <w:tc>
          <w:tcPr>
            <w:tcW w:w="2268" w:type="dxa"/>
            <w:vAlign w:val="center"/>
          </w:tcPr>
          <w:p w14:paraId="36E5B7EA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00707621 PNT</w:t>
            </w:r>
          </w:p>
        </w:tc>
        <w:tc>
          <w:tcPr>
            <w:tcW w:w="1134" w:type="dxa"/>
            <w:vAlign w:val="center"/>
          </w:tcPr>
          <w:p w14:paraId="25CD5EF5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TIT/1144/2021</w:t>
            </w:r>
          </w:p>
          <w:p w14:paraId="52C09367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23/08/2021</w:t>
            </w:r>
          </w:p>
        </w:tc>
        <w:tc>
          <w:tcPr>
            <w:tcW w:w="3746" w:type="dxa"/>
            <w:vAlign w:val="center"/>
          </w:tcPr>
          <w:p w14:paraId="40E3AB50" w14:textId="77777777" w:rsidR="00B875C0" w:rsidRPr="00907118" w:rsidRDefault="00B875C0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Mediante Acuerdo de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junio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>, el ITAIPBC Acordó dar vista a la parte recurrente para que manifieste lo que a su derecho convenga.</w:t>
            </w:r>
          </w:p>
        </w:tc>
      </w:tr>
      <w:tr w:rsidR="006E2508" w14:paraId="5BA0A601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3ED15DE9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010C8F96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14:paraId="59ED1C19" w14:textId="77777777" w:rsidR="00B875C0" w:rsidRPr="009E24F7" w:rsidRDefault="00B875C0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785BC42B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RR/033/2022</w:t>
            </w:r>
          </w:p>
        </w:tc>
        <w:tc>
          <w:tcPr>
            <w:tcW w:w="1133" w:type="dxa"/>
            <w:vAlign w:val="center"/>
          </w:tcPr>
          <w:p w14:paraId="7381B029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17/02/2022</w:t>
            </w:r>
          </w:p>
        </w:tc>
        <w:tc>
          <w:tcPr>
            <w:tcW w:w="2268" w:type="dxa"/>
            <w:vAlign w:val="center"/>
          </w:tcPr>
          <w:p w14:paraId="51500F8D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020058121000040 PNT</w:t>
            </w:r>
          </w:p>
        </w:tc>
        <w:tc>
          <w:tcPr>
            <w:tcW w:w="1134" w:type="dxa"/>
            <w:vAlign w:val="center"/>
          </w:tcPr>
          <w:p w14:paraId="07717B67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TIT/393/2022</w:t>
            </w:r>
          </w:p>
          <w:p w14:paraId="2797D677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17/03/2022</w:t>
            </w:r>
          </w:p>
        </w:tc>
        <w:tc>
          <w:tcPr>
            <w:tcW w:w="3746" w:type="dxa"/>
            <w:vAlign w:val="center"/>
          </w:tcPr>
          <w:p w14:paraId="070B67FA" w14:textId="77777777" w:rsidR="00B875C0" w:rsidRPr="00907118" w:rsidRDefault="00B875C0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El ITAIPBC emite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Acuerdo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en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17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mayo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, en el cual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ordena girar oficio al Ayuntamiento de Tijuana para que rinda Informe de Autoridad.</w:t>
            </w:r>
          </w:p>
        </w:tc>
      </w:tr>
      <w:tr w:rsidR="006E2508" w14:paraId="6C589D44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3D0D5971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442D1F2A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14:paraId="1211634E" w14:textId="77777777" w:rsidR="00B875C0" w:rsidRPr="009E24F7" w:rsidRDefault="00B875C0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401B6108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RR/140/2022</w:t>
            </w:r>
          </w:p>
        </w:tc>
        <w:tc>
          <w:tcPr>
            <w:tcW w:w="1133" w:type="dxa"/>
            <w:vAlign w:val="center"/>
          </w:tcPr>
          <w:p w14:paraId="7566447F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08/03/2022</w:t>
            </w:r>
          </w:p>
        </w:tc>
        <w:tc>
          <w:tcPr>
            <w:tcW w:w="2268" w:type="dxa"/>
            <w:vAlign w:val="center"/>
          </w:tcPr>
          <w:p w14:paraId="6F5EBF1C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020058122000006 PNT</w:t>
            </w:r>
          </w:p>
        </w:tc>
        <w:tc>
          <w:tcPr>
            <w:tcW w:w="1134" w:type="dxa"/>
            <w:vAlign w:val="center"/>
          </w:tcPr>
          <w:p w14:paraId="20D6827F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TIT/395/2022</w:t>
            </w:r>
          </w:p>
          <w:p w14:paraId="6058F636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17/03/2022</w:t>
            </w:r>
          </w:p>
        </w:tc>
        <w:tc>
          <w:tcPr>
            <w:tcW w:w="3746" w:type="dxa"/>
            <w:vAlign w:val="center"/>
          </w:tcPr>
          <w:p w14:paraId="4FEA58AC" w14:textId="77777777" w:rsidR="00B875C0" w:rsidRPr="00907118" w:rsidRDefault="00B875C0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El ITAIPBC emite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Acuerdo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en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marzo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, en el cual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ordena dar vista al Recurrente de la contestación al Recurso de Revisión.</w:t>
            </w:r>
          </w:p>
        </w:tc>
      </w:tr>
      <w:tr w:rsidR="006E2508" w14:paraId="086DDD48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1E96314B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02EDB9D4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14:paraId="74FEBA9A" w14:textId="77777777" w:rsidR="00B875C0" w:rsidRPr="009E24F7" w:rsidRDefault="00B875C0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6B4995D0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RR/423/2022</w:t>
            </w:r>
          </w:p>
        </w:tc>
        <w:tc>
          <w:tcPr>
            <w:tcW w:w="1133" w:type="dxa"/>
            <w:vAlign w:val="center"/>
          </w:tcPr>
          <w:p w14:paraId="010544AD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13/05/2022</w:t>
            </w:r>
          </w:p>
        </w:tc>
        <w:tc>
          <w:tcPr>
            <w:tcW w:w="2268" w:type="dxa"/>
            <w:vAlign w:val="center"/>
          </w:tcPr>
          <w:p w14:paraId="42285AEB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020058122000042 PNT</w:t>
            </w:r>
          </w:p>
        </w:tc>
        <w:tc>
          <w:tcPr>
            <w:tcW w:w="1134" w:type="dxa"/>
            <w:vAlign w:val="center"/>
          </w:tcPr>
          <w:p w14:paraId="2134BA72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TIT/719/2022</w:t>
            </w:r>
          </w:p>
          <w:p w14:paraId="7EE17AE1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24/05/2022</w:t>
            </w:r>
          </w:p>
        </w:tc>
        <w:tc>
          <w:tcPr>
            <w:tcW w:w="3746" w:type="dxa"/>
            <w:vAlign w:val="center"/>
          </w:tcPr>
          <w:p w14:paraId="2B341748" w14:textId="77777777" w:rsidR="00B875C0" w:rsidRPr="00907118" w:rsidRDefault="00B875C0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Mediante Acuerdo de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07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junio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>, el ITAIPBC Acordó dar vista a la parte recurrente para que manifieste lo que a su derecho convenga.</w:t>
            </w:r>
          </w:p>
        </w:tc>
      </w:tr>
      <w:tr w:rsidR="006E2508" w14:paraId="4E022696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79CEC881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0CEEE34B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14:paraId="43927369" w14:textId="77777777" w:rsidR="00B875C0" w:rsidRPr="009E24F7" w:rsidRDefault="00B875C0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646261B4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RR/465/2022</w:t>
            </w:r>
          </w:p>
        </w:tc>
        <w:tc>
          <w:tcPr>
            <w:tcW w:w="1133" w:type="dxa"/>
            <w:vAlign w:val="center"/>
          </w:tcPr>
          <w:p w14:paraId="2D4B1913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18/05/2022</w:t>
            </w:r>
          </w:p>
        </w:tc>
        <w:tc>
          <w:tcPr>
            <w:tcW w:w="2268" w:type="dxa"/>
            <w:vAlign w:val="center"/>
          </w:tcPr>
          <w:p w14:paraId="350DA9D9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020058122000055 PNT</w:t>
            </w:r>
          </w:p>
        </w:tc>
        <w:tc>
          <w:tcPr>
            <w:tcW w:w="1134" w:type="dxa"/>
            <w:vAlign w:val="center"/>
          </w:tcPr>
          <w:p w14:paraId="6839A94B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TIT/738/2022</w:t>
            </w:r>
          </w:p>
          <w:p w14:paraId="07209CAF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27/05/2022</w:t>
            </w:r>
          </w:p>
        </w:tc>
        <w:tc>
          <w:tcPr>
            <w:tcW w:w="3746" w:type="dxa"/>
            <w:vAlign w:val="center"/>
          </w:tcPr>
          <w:p w14:paraId="09279169" w14:textId="77777777" w:rsidR="00B875C0" w:rsidRPr="00907118" w:rsidRDefault="00B875C0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Mediante Acuerdo de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07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junio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>, el ITAIPBC Acordó dar vista a la parte recurrente para que manifieste lo que a su derecho convenga.</w:t>
            </w:r>
          </w:p>
        </w:tc>
      </w:tr>
    </w:tbl>
    <w:p w14:paraId="652985F8" w14:textId="77777777" w:rsidR="00965B48" w:rsidRPr="00E22B4E" w:rsidRDefault="00965B48" w:rsidP="000C3117">
      <w:pPr>
        <w:pStyle w:val="Sangradetextonormal"/>
        <w:tabs>
          <w:tab w:val="left" w:pos="2880"/>
        </w:tabs>
        <w:ind w:left="0" w:firstLine="0"/>
        <w:jc w:val="left"/>
        <w:rPr>
          <w:rFonts w:ascii="Arial" w:eastAsia="Times New Roman" w:hAnsi="Arial" w:cs="Arial"/>
          <w:sz w:val="12"/>
          <w:szCs w:val="22"/>
          <w:lang w:val="es-MX"/>
        </w:rPr>
      </w:pPr>
    </w:p>
    <w:sectPr w:rsidR="00965B48" w:rsidRPr="00E22B4E" w:rsidSect="00C55238">
      <w:headerReference w:type="default" r:id="rId7"/>
      <w:pgSz w:w="12240" w:h="15840" w:code="1"/>
      <w:pgMar w:top="2127" w:right="1152" w:bottom="1440" w:left="1152" w:header="432" w:footer="8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32BF0" w14:textId="77777777" w:rsidR="00B948E7" w:rsidRDefault="00B948E7">
      <w:r>
        <w:separator/>
      </w:r>
    </w:p>
  </w:endnote>
  <w:endnote w:type="continuationSeparator" w:id="0">
    <w:p w14:paraId="081B0196" w14:textId="77777777" w:rsidR="00B948E7" w:rsidRDefault="00B94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63BF3" w14:textId="77777777" w:rsidR="00B948E7" w:rsidRDefault="00B948E7">
      <w:r>
        <w:separator/>
      </w:r>
    </w:p>
  </w:footnote>
  <w:footnote w:type="continuationSeparator" w:id="0">
    <w:p w14:paraId="5C2495B4" w14:textId="77777777" w:rsidR="00B948E7" w:rsidRDefault="00B94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D051D" w14:textId="2BE9E72E" w:rsidR="00965B48" w:rsidRPr="00A655CD" w:rsidRDefault="002635D4" w:rsidP="004B4571">
    <w:pPr>
      <w:pStyle w:val="Encabezado"/>
      <w:tabs>
        <w:tab w:val="clear" w:pos="4320"/>
        <w:tab w:val="clear" w:pos="8640"/>
      </w:tabs>
      <w:ind w:left="4860"/>
      <w:rPr>
        <w:rFonts w:ascii="Arial" w:hAnsi="Arial" w:cs="Arial"/>
        <w:sz w:val="20"/>
        <w:szCs w:val="20"/>
        <w:lang w:eastAsia="es-MX"/>
      </w:rPr>
    </w:pPr>
    <w:r>
      <w:rPr>
        <w:lang w:val="es-419" w:eastAsia="es-419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34729347" wp14:editId="475698EA">
              <wp:simplePos x="0" y="0"/>
              <wp:positionH relativeFrom="page">
                <wp:align>right</wp:align>
              </wp:positionH>
              <wp:positionV relativeFrom="paragraph">
                <wp:posOffset>-404385</wp:posOffset>
              </wp:positionV>
              <wp:extent cx="4236085" cy="9902825"/>
              <wp:effectExtent l="0" t="0" r="0" b="3175"/>
              <wp:wrapNone/>
              <wp:docPr id="33" name="Grupo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6085" cy="9902825"/>
                        <a:chOff x="0" y="0"/>
                        <a:chExt cx="4235910" cy="9902630"/>
                      </a:xfrm>
                    </wpg:grpSpPr>
                    <wpg:grpSp>
                      <wpg:cNvPr id="34" name="Grupo 34"/>
                      <wpg:cNvGrpSpPr/>
                      <wpg:grpSpPr>
                        <a:xfrm>
                          <a:off x="2304332" y="0"/>
                          <a:ext cx="1931578" cy="9902630"/>
                          <a:chOff x="2304332" y="0"/>
                          <a:chExt cx="1931578" cy="9902630"/>
                        </a:xfrm>
                      </wpg:grpSpPr>
                      <wps:wsp>
                        <wps:cNvPr id="35" name="Rectángulo 35"/>
                        <wps:cNvSpPr/>
                        <wps:spPr>
                          <a:xfrm rot="10800000">
                            <a:off x="3982873" y="0"/>
                            <a:ext cx="253037" cy="930094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5B9BD5">
                                  <a:lumMod val="5000"/>
                                  <a:lumOff val="95000"/>
                                </a:srgbClr>
                              </a:gs>
                              <a:gs pos="19000">
                                <a:srgbClr val="C6A96A"/>
                              </a:gs>
                              <a:gs pos="39000">
                                <a:srgbClr val="64171A"/>
                              </a:gs>
                              <a:gs pos="100000">
                                <a:srgbClr val="64171A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" name="Grupo 36"/>
                        <wpg:cNvGrpSpPr/>
                        <wpg:grpSpPr>
                          <a:xfrm>
                            <a:off x="2304332" y="9289855"/>
                            <a:ext cx="1824447" cy="612775"/>
                            <a:chOff x="2304332" y="9289855"/>
                            <a:chExt cx="1824447" cy="612775"/>
                          </a:xfrm>
                        </wpg:grpSpPr>
                        <wpg:grpSp>
                          <wpg:cNvPr id="37" name="Grupo 37"/>
                          <wpg:cNvGrpSpPr/>
                          <wpg:grpSpPr>
                            <a:xfrm>
                              <a:off x="2416527" y="9289855"/>
                              <a:ext cx="1712252" cy="612775"/>
                              <a:chOff x="2416527" y="9289855"/>
                              <a:chExt cx="1712252" cy="612775"/>
                            </a:xfrm>
                          </wpg:grpSpPr>
                          <wpg:grpSp>
                            <wpg:cNvPr id="38" name="Grupo 38"/>
                            <wpg:cNvGrpSpPr/>
                            <wpg:grpSpPr>
                              <a:xfrm>
                                <a:off x="3527271" y="9289855"/>
                                <a:ext cx="601508" cy="612775"/>
                                <a:chOff x="3527271" y="9289855"/>
                                <a:chExt cx="601980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n 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21" t="11002" r="21664" b="55724"/>
                                <a:stretch/>
                              </pic:blipFill>
                              <pic:spPr bwMode="auto">
                                <a:xfrm>
                                  <a:off x="3527271" y="9289855"/>
                                  <a:ext cx="601980" cy="612775"/>
                                </a:xfrm>
                                <a:prstGeom prst="round1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n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7947" y="9525991"/>
                                  <a:ext cx="311150" cy="130810"/>
                                </a:xfrm>
                                <a:prstGeom prst="round1Rect">
                                  <a:avLst>
                                    <a:gd name="adj" fmla="val 0"/>
                                  </a:avLst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41" name="Grupo 41"/>
                            <wpg:cNvGrpSpPr/>
                            <wpg:grpSpPr>
                              <a:xfrm>
                                <a:off x="2416527" y="9604005"/>
                                <a:ext cx="949190" cy="163830"/>
                                <a:chOff x="2416528" y="9604005"/>
                                <a:chExt cx="1933828" cy="334483"/>
                              </a:xfrm>
                            </wpg:grpSpPr>
                            <wpg:grpSp>
                              <wpg:cNvPr id="42" name="Grupo 42"/>
                              <wpg:cNvGrpSpPr/>
                              <wpg:grpSpPr>
                                <a:xfrm>
                                  <a:off x="2416528" y="9604005"/>
                                  <a:ext cx="1126124" cy="326639"/>
                                  <a:chOff x="2416528" y="9604005"/>
                                  <a:chExt cx="1126124" cy="32663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" name="Imagen 4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500" t="12630" r="51713" b="11593"/>
                                  <a:stretch/>
                                </pic:blipFill>
                                <pic:spPr>
                                  <a:xfrm>
                                    <a:off x="2416528" y="9604005"/>
                                    <a:ext cx="335547" cy="3266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" name="Imagen 4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2853" t="11423" r="5685" b="14867"/>
                                  <a:stretch/>
                                </pic:blipFill>
                                <pic:spPr>
                                  <a:xfrm>
                                    <a:off x="3220255" y="9608248"/>
                                    <a:ext cx="322397" cy="3223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5" name="Grupo 45"/>
                              <wpg:cNvGrpSpPr/>
                              <wpg:grpSpPr>
                                <a:xfrm>
                                  <a:off x="4013889" y="9610839"/>
                                  <a:ext cx="336467" cy="327649"/>
                                  <a:chOff x="4013889" y="9610839"/>
                                  <a:chExt cx="4931852" cy="4802624"/>
                                </a:xfrm>
                                <a:solidFill>
                                  <a:srgbClr val="C6A96A"/>
                                </a:solidFill>
                              </wpg:grpSpPr>
                              <wps:wsp>
                                <wps:cNvPr id="46" name="Anillo 29"/>
                                <wps:cNvSpPr/>
                                <wps:spPr>
                                  <a:xfrm rot="16200000">
                                    <a:off x="4953543" y="10399227"/>
                                    <a:ext cx="3092610" cy="2325235"/>
                                  </a:xfrm>
                                  <a:custGeom>
                                    <a:avLst/>
                                    <a:gdLst>
                                      <a:gd name="connsiteX0" fmla="*/ 0 w 2524113"/>
                                      <a:gd name="connsiteY0" fmla="*/ 1425575 h 2851150"/>
                                      <a:gd name="connsiteX1" fmla="*/ 1262057 w 2524113"/>
                                      <a:gd name="connsiteY1" fmla="*/ 0 h 2851150"/>
                                      <a:gd name="connsiteX2" fmla="*/ 2524114 w 2524113"/>
                                      <a:gd name="connsiteY2" fmla="*/ 1425575 h 2851150"/>
                                      <a:gd name="connsiteX3" fmla="*/ 1262057 w 2524113"/>
                                      <a:gd name="connsiteY3" fmla="*/ 2851150 h 2851150"/>
                                      <a:gd name="connsiteX4" fmla="*/ 0 w 2524113"/>
                                      <a:gd name="connsiteY4" fmla="*/ 1425575 h 2851150"/>
                                      <a:gd name="connsiteX5" fmla="*/ 631028 w 2524113"/>
                                      <a:gd name="connsiteY5" fmla="*/ 1425575 h 2851150"/>
                                      <a:gd name="connsiteX6" fmla="*/ 1262056 w 2524113"/>
                                      <a:gd name="connsiteY6" fmla="*/ 2220122 h 2851150"/>
                                      <a:gd name="connsiteX7" fmla="*/ 1893084 w 2524113"/>
                                      <a:gd name="connsiteY7" fmla="*/ 1425575 h 2851150"/>
                                      <a:gd name="connsiteX8" fmla="*/ 1262056 w 2524113"/>
                                      <a:gd name="connsiteY8" fmla="*/ 631028 h 2851150"/>
                                      <a:gd name="connsiteX9" fmla="*/ 631028 w 2524113"/>
                                      <a:gd name="connsiteY9" fmla="*/ 1425575 h 2851150"/>
                                      <a:gd name="connsiteX0" fmla="*/ 0 w 3756015"/>
                                      <a:gd name="connsiteY0" fmla="*/ 1565874 h 2852494"/>
                                      <a:gd name="connsiteX1" fmla="*/ 2493958 w 3756015"/>
                                      <a:gd name="connsiteY1" fmla="*/ 596 h 2852494"/>
                                      <a:gd name="connsiteX2" fmla="*/ 3756015 w 3756015"/>
                                      <a:gd name="connsiteY2" fmla="*/ 1426171 h 2852494"/>
                                      <a:gd name="connsiteX3" fmla="*/ 2493958 w 3756015"/>
                                      <a:gd name="connsiteY3" fmla="*/ 2851746 h 2852494"/>
                                      <a:gd name="connsiteX4" fmla="*/ 0 w 3756015"/>
                                      <a:gd name="connsiteY4" fmla="*/ 1565874 h 2852494"/>
                                      <a:gd name="connsiteX5" fmla="*/ 1862929 w 3756015"/>
                                      <a:gd name="connsiteY5" fmla="*/ 1426171 h 2852494"/>
                                      <a:gd name="connsiteX6" fmla="*/ 2493957 w 3756015"/>
                                      <a:gd name="connsiteY6" fmla="*/ 2220718 h 2852494"/>
                                      <a:gd name="connsiteX7" fmla="*/ 3124985 w 3756015"/>
                                      <a:gd name="connsiteY7" fmla="*/ 1426171 h 2852494"/>
                                      <a:gd name="connsiteX8" fmla="*/ 2493957 w 3756015"/>
                                      <a:gd name="connsiteY8" fmla="*/ 631624 h 2852494"/>
                                      <a:gd name="connsiteX9" fmla="*/ 1862929 w 3756015"/>
                                      <a:gd name="connsiteY9" fmla="*/ 1426171 h 2852494"/>
                                      <a:gd name="connsiteX0" fmla="*/ 64 w 3756079"/>
                                      <a:gd name="connsiteY0" fmla="*/ 1565874 h 2852100"/>
                                      <a:gd name="connsiteX1" fmla="*/ 2494022 w 3756079"/>
                                      <a:gd name="connsiteY1" fmla="*/ 596 h 2852100"/>
                                      <a:gd name="connsiteX2" fmla="*/ 3756079 w 3756079"/>
                                      <a:gd name="connsiteY2" fmla="*/ 1426171 h 2852100"/>
                                      <a:gd name="connsiteX3" fmla="*/ 2494022 w 3756079"/>
                                      <a:gd name="connsiteY3" fmla="*/ 2851746 h 2852100"/>
                                      <a:gd name="connsiteX4" fmla="*/ 64 w 3756079"/>
                                      <a:gd name="connsiteY4" fmla="*/ 1565874 h 2852100"/>
                                      <a:gd name="connsiteX5" fmla="*/ 1862993 w 3756079"/>
                                      <a:gd name="connsiteY5" fmla="*/ 1426171 h 2852100"/>
                                      <a:gd name="connsiteX6" fmla="*/ 2494021 w 3756079"/>
                                      <a:gd name="connsiteY6" fmla="*/ 2220718 h 2852100"/>
                                      <a:gd name="connsiteX7" fmla="*/ 3125049 w 3756079"/>
                                      <a:gd name="connsiteY7" fmla="*/ 1426171 h 2852100"/>
                                      <a:gd name="connsiteX8" fmla="*/ 2494021 w 3756079"/>
                                      <a:gd name="connsiteY8" fmla="*/ 631624 h 2852100"/>
                                      <a:gd name="connsiteX9" fmla="*/ 1862993 w 3756079"/>
                                      <a:gd name="connsiteY9" fmla="*/ 1426171 h 2852100"/>
                                      <a:gd name="connsiteX0" fmla="*/ 61 w 3857674"/>
                                      <a:gd name="connsiteY0" fmla="*/ 1527503 h 2851655"/>
                                      <a:gd name="connsiteX1" fmla="*/ 2595617 w 3857674"/>
                                      <a:gd name="connsiteY1" fmla="*/ 322 h 2851655"/>
                                      <a:gd name="connsiteX2" fmla="*/ 3857674 w 3857674"/>
                                      <a:gd name="connsiteY2" fmla="*/ 1425897 h 2851655"/>
                                      <a:gd name="connsiteX3" fmla="*/ 2595617 w 3857674"/>
                                      <a:gd name="connsiteY3" fmla="*/ 2851472 h 2851655"/>
                                      <a:gd name="connsiteX4" fmla="*/ 61 w 3857674"/>
                                      <a:gd name="connsiteY4" fmla="*/ 1527503 h 2851655"/>
                                      <a:gd name="connsiteX5" fmla="*/ 1964588 w 3857674"/>
                                      <a:gd name="connsiteY5" fmla="*/ 1425897 h 2851655"/>
                                      <a:gd name="connsiteX6" fmla="*/ 2595616 w 3857674"/>
                                      <a:gd name="connsiteY6" fmla="*/ 2220444 h 2851655"/>
                                      <a:gd name="connsiteX7" fmla="*/ 3226644 w 3857674"/>
                                      <a:gd name="connsiteY7" fmla="*/ 1425897 h 2851655"/>
                                      <a:gd name="connsiteX8" fmla="*/ 2595616 w 3857674"/>
                                      <a:gd name="connsiteY8" fmla="*/ 631350 h 2851655"/>
                                      <a:gd name="connsiteX9" fmla="*/ 1964588 w 3857674"/>
                                      <a:gd name="connsiteY9" fmla="*/ 1425897 h 2851655"/>
                                      <a:gd name="connsiteX0" fmla="*/ 60 w 3895771"/>
                                      <a:gd name="connsiteY0" fmla="*/ 1412887 h 2851158"/>
                                      <a:gd name="connsiteX1" fmla="*/ 2633714 w 3895771"/>
                                      <a:gd name="connsiteY1" fmla="*/ 3 h 2851158"/>
                                      <a:gd name="connsiteX2" fmla="*/ 3895771 w 3895771"/>
                                      <a:gd name="connsiteY2" fmla="*/ 1425578 h 2851158"/>
                                      <a:gd name="connsiteX3" fmla="*/ 2633714 w 3895771"/>
                                      <a:gd name="connsiteY3" fmla="*/ 2851153 h 2851158"/>
                                      <a:gd name="connsiteX4" fmla="*/ 60 w 3895771"/>
                                      <a:gd name="connsiteY4" fmla="*/ 1412887 h 2851158"/>
                                      <a:gd name="connsiteX5" fmla="*/ 2002685 w 3895771"/>
                                      <a:gd name="connsiteY5" fmla="*/ 1425578 h 2851158"/>
                                      <a:gd name="connsiteX6" fmla="*/ 2633713 w 3895771"/>
                                      <a:gd name="connsiteY6" fmla="*/ 2220125 h 2851158"/>
                                      <a:gd name="connsiteX7" fmla="*/ 3264741 w 3895771"/>
                                      <a:gd name="connsiteY7" fmla="*/ 1425578 h 2851158"/>
                                      <a:gd name="connsiteX8" fmla="*/ 2633713 w 3895771"/>
                                      <a:gd name="connsiteY8" fmla="*/ 631031 h 2851158"/>
                                      <a:gd name="connsiteX9" fmla="*/ 2002685 w 3895771"/>
                                      <a:gd name="connsiteY9" fmla="*/ 1425578 h 2851158"/>
                                      <a:gd name="connsiteX0" fmla="*/ 1 w 3895712"/>
                                      <a:gd name="connsiteY0" fmla="*/ 1412887 h 2851158"/>
                                      <a:gd name="connsiteX1" fmla="*/ 2633655 w 3895712"/>
                                      <a:gd name="connsiteY1" fmla="*/ 3 h 2851158"/>
                                      <a:gd name="connsiteX2" fmla="*/ 3895712 w 3895712"/>
                                      <a:gd name="connsiteY2" fmla="*/ 1425578 h 2851158"/>
                                      <a:gd name="connsiteX3" fmla="*/ 2633655 w 3895712"/>
                                      <a:gd name="connsiteY3" fmla="*/ 2851153 h 2851158"/>
                                      <a:gd name="connsiteX4" fmla="*/ 1 w 3895712"/>
                                      <a:gd name="connsiteY4" fmla="*/ 1412887 h 2851158"/>
                                      <a:gd name="connsiteX5" fmla="*/ 2002626 w 3895712"/>
                                      <a:gd name="connsiteY5" fmla="*/ 1425578 h 2851158"/>
                                      <a:gd name="connsiteX6" fmla="*/ 2633654 w 3895712"/>
                                      <a:gd name="connsiteY6" fmla="*/ 2220125 h 2851158"/>
                                      <a:gd name="connsiteX7" fmla="*/ 3264682 w 3895712"/>
                                      <a:gd name="connsiteY7" fmla="*/ 1425578 h 2851158"/>
                                      <a:gd name="connsiteX8" fmla="*/ 2633654 w 3895712"/>
                                      <a:gd name="connsiteY8" fmla="*/ 631031 h 2851158"/>
                                      <a:gd name="connsiteX9" fmla="*/ 2002626 w 3895712"/>
                                      <a:gd name="connsiteY9" fmla="*/ 1425578 h 2851158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2066125 w 3959211"/>
                                      <a:gd name="connsiteY5" fmla="*/ 1425621 h 2851220"/>
                                      <a:gd name="connsiteX6" fmla="*/ 2697153 w 3959211"/>
                                      <a:gd name="connsiteY6" fmla="*/ 2220168 h 2851220"/>
                                      <a:gd name="connsiteX7" fmla="*/ 3328181 w 3959211"/>
                                      <a:gd name="connsiteY7" fmla="*/ 1425621 h 2851220"/>
                                      <a:gd name="connsiteX8" fmla="*/ 2697153 w 3959211"/>
                                      <a:gd name="connsiteY8" fmla="*/ 631074 h 2851220"/>
                                      <a:gd name="connsiteX9" fmla="*/ 2066125 w 3959211"/>
                                      <a:gd name="connsiteY9" fmla="*/ 1425621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97153 w 3959211"/>
                                      <a:gd name="connsiteY6" fmla="*/ 2220168 h 2851220"/>
                                      <a:gd name="connsiteX7" fmla="*/ 3328181 w 3959211"/>
                                      <a:gd name="connsiteY7" fmla="*/ 1425621 h 2851220"/>
                                      <a:gd name="connsiteX8" fmla="*/ 2697153 w 3959211"/>
                                      <a:gd name="connsiteY8" fmla="*/ 631074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97153 w 3959211"/>
                                      <a:gd name="connsiteY6" fmla="*/ 2220168 h 2851220"/>
                                      <a:gd name="connsiteX7" fmla="*/ 3328181 w 3959211"/>
                                      <a:gd name="connsiteY7" fmla="*/ 1425621 h 2851220"/>
                                      <a:gd name="connsiteX8" fmla="*/ 2659053 w 3959211"/>
                                      <a:gd name="connsiteY8" fmla="*/ 745377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59056 w 3959211"/>
                                      <a:gd name="connsiteY6" fmla="*/ 2093171 h 2851220"/>
                                      <a:gd name="connsiteX7" fmla="*/ 3328181 w 3959211"/>
                                      <a:gd name="connsiteY7" fmla="*/ 1425621 h 2851220"/>
                                      <a:gd name="connsiteX8" fmla="*/ 2659053 w 3959211"/>
                                      <a:gd name="connsiteY8" fmla="*/ 745377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59056 w 3959211"/>
                                      <a:gd name="connsiteY6" fmla="*/ 2093171 h 2851220"/>
                                      <a:gd name="connsiteX7" fmla="*/ 3328181 w 3959211"/>
                                      <a:gd name="connsiteY7" fmla="*/ 1425621 h 2851220"/>
                                      <a:gd name="connsiteX8" fmla="*/ 2646353 w 3959211"/>
                                      <a:gd name="connsiteY8" fmla="*/ 758080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2015329 w 3959211"/>
                                      <a:gd name="connsiteY5" fmla="*/ 1400227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2015329 w 3959211"/>
                                      <a:gd name="connsiteY9" fmla="*/ 1400227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31 w 3959211"/>
                                      <a:gd name="connsiteY5" fmla="*/ 1400230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1951831 w 3959211"/>
                                      <a:gd name="connsiteY9" fmla="*/ 1400230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31 w 3959211"/>
                                      <a:gd name="connsiteY5" fmla="*/ 1400230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1951831 w 3959211"/>
                                      <a:gd name="connsiteY9" fmla="*/ 1400230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31 w 3959211"/>
                                      <a:gd name="connsiteY5" fmla="*/ 1400230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1951831 w 3959211"/>
                                      <a:gd name="connsiteY9" fmla="*/ 1400230 h 2851220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78101 w 3971909"/>
                                      <a:gd name="connsiteY8" fmla="*/ 76122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78101 w 3971909"/>
                                      <a:gd name="connsiteY8" fmla="*/ 76122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27301 w 3971909"/>
                                      <a:gd name="connsiteY8" fmla="*/ 69137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83732 w 3971909"/>
                                      <a:gd name="connsiteY7" fmla="*/ 1397011 h 2851181"/>
                                      <a:gd name="connsiteX8" fmla="*/ 2627301 w 3971909"/>
                                      <a:gd name="connsiteY8" fmla="*/ 69137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11429 w 3971909"/>
                                      <a:gd name="connsiteY6" fmla="*/ 2083611 h 2851181"/>
                                      <a:gd name="connsiteX7" fmla="*/ 3283732 w 3971909"/>
                                      <a:gd name="connsiteY7" fmla="*/ 1397011 h 2851181"/>
                                      <a:gd name="connsiteX8" fmla="*/ 2627301 w 3971909"/>
                                      <a:gd name="connsiteY8" fmla="*/ 69137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32779 w 3971909"/>
                                      <a:gd name="connsiteY5" fmla="*/ 1400195 h 2851181"/>
                                      <a:gd name="connsiteX6" fmla="*/ 2611429 w 3971909"/>
                                      <a:gd name="connsiteY6" fmla="*/ 2083611 h 2851181"/>
                                      <a:gd name="connsiteX7" fmla="*/ 3283732 w 3971909"/>
                                      <a:gd name="connsiteY7" fmla="*/ 1397011 h 2851181"/>
                                      <a:gd name="connsiteX8" fmla="*/ 2627301 w 3971909"/>
                                      <a:gd name="connsiteY8" fmla="*/ 691370 h 2851181"/>
                                      <a:gd name="connsiteX9" fmla="*/ 193277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32779 w 3971909"/>
                                      <a:gd name="connsiteY5" fmla="*/ 1400195 h 2851181"/>
                                      <a:gd name="connsiteX6" fmla="*/ 2611429 w 3971909"/>
                                      <a:gd name="connsiteY6" fmla="*/ 2083611 h 2851181"/>
                                      <a:gd name="connsiteX7" fmla="*/ 3283732 w 3971909"/>
                                      <a:gd name="connsiteY7" fmla="*/ 1397011 h 2851181"/>
                                      <a:gd name="connsiteX8" fmla="*/ 2627301 w 3971909"/>
                                      <a:gd name="connsiteY8" fmla="*/ 691370 h 2851181"/>
                                      <a:gd name="connsiteX9" fmla="*/ 193277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32779 w 3971909"/>
                                      <a:gd name="connsiteY5" fmla="*/ 1400195 h 2851181"/>
                                      <a:gd name="connsiteX6" fmla="*/ 2611429 w 3971909"/>
                                      <a:gd name="connsiteY6" fmla="*/ 2083611 h 2851181"/>
                                      <a:gd name="connsiteX7" fmla="*/ 3283732 w 3971909"/>
                                      <a:gd name="connsiteY7" fmla="*/ 1397011 h 2851181"/>
                                      <a:gd name="connsiteX8" fmla="*/ 2686832 w 3971909"/>
                                      <a:gd name="connsiteY8" fmla="*/ 731851 h 2851181"/>
                                      <a:gd name="connsiteX9" fmla="*/ 193277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32779 w 3971909"/>
                                      <a:gd name="connsiteY5" fmla="*/ 1400195 h 2851181"/>
                                      <a:gd name="connsiteX6" fmla="*/ 2699535 w 3971909"/>
                                      <a:gd name="connsiteY6" fmla="*/ 2121711 h 2851181"/>
                                      <a:gd name="connsiteX7" fmla="*/ 3283732 w 3971909"/>
                                      <a:gd name="connsiteY7" fmla="*/ 1397011 h 2851181"/>
                                      <a:gd name="connsiteX8" fmla="*/ 2686832 w 3971909"/>
                                      <a:gd name="connsiteY8" fmla="*/ 731851 h 2851181"/>
                                      <a:gd name="connsiteX9" fmla="*/ 193277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99535 w 3971909"/>
                                      <a:gd name="connsiteY6" fmla="*/ 2121711 h 2851181"/>
                                      <a:gd name="connsiteX7" fmla="*/ 3283732 w 3971909"/>
                                      <a:gd name="connsiteY7" fmla="*/ 1397011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99535 w 3971909"/>
                                      <a:gd name="connsiteY6" fmla="*/ 2121711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99535 w 3971909"/>
                                      <a:gd name="connsiteY6" fmla="*/ 2121711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99535 w 3971909"/>
                                      <a:gd name="connsiteY6" fmla="*/ 2121711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73341 w 3971909"/>
                                      <a:gd name="connsiteY6" fmla="*/ 2126473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73341 w 3971909"/>
                                      <a:gd name="connsiteY6" fmla="*/ 2126473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73341 w 3971909"/>
                                      <a:gd name="connsiteY6" fmla="*/ 2126473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3971909" h="2851181">
                                        <a:moveTo>
                                          <a:pt x="0" y="1400198"/>
                                        </a:moveTo>
                                        <a:cubicBezTo>
                                          <a:pt x="-5" y="1235169"/>
                                          <a:pt x="2047867" y="-4220"/>
                                          <a:pt x="2709852" y="11"/>
                                        </a:cubicBezTo>
                                        <a:cubicBezTo>
                                          <a:pt x="3371837" y="4242"/>
                                          <a:pt x="3971909" y="638263"/>
                                          <a:pt x="3971909" y="1425586"/>
                                        </a:cubicBezTo>
                                        <a:cubicBezTo>
                                          <a:pt x="3971909" y="2212909"/>
                                          <a:pt x="3371837" y="2855392"/>
                                          <a:pt x="2709852" y="2851161"/>
                                        </a:cubicBezTo>
                                        <a:cubicBezTo>
                                          <a:pt x="2047867" y="2846930"/>
                                          <a:pt x="5" y="1565227"/>
                                          <a:pt x="0" y="1400198"/>
                                        </a:cubicBezTo>
                                        <a:close/>
                                        <a:moveTo>
                                          <a:pt x="1982785" y="1402576"/>
                                        </a:moveTo>
                                        <a:cubicBezTo>
                                          <a:pt x="1992443" y="1908857"/>
                                          <a:pt x="2406907" y="2125416"/>
                                          <a:pt x="2673341" y="2126473"/>
                                        </a:cubicBezTo>
                                        <a:cubicBezTo>
                                          <a:pt x="2939775" y="2127530"/>
                                          <a:pt x="3350408" y="1871546"/>
                                          <a:pt x="3338501" y="1408918"/>
                                        </a:cubicBezTo>
                                        <a:cubicBezTo>
                                          <a:pt x="3338501" y="970102"/>
                                          <a:pt x="2912785" y="732908"/>
                                          <a:pt x="2686832" y="731851"/>
                                        </a:cubicBezTo>
                                        <a:cubicBezTo>
                                          <a:pt x="2460879" y="730794"/>
                                          <a:pt x="1973127" y="896295"/>
                                          <a:pt x="1982785" y="14025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Elipse 28"/>
                                <wps:cNvSpPr/>
                                <wps:spPr>
                                  <a:xfrm>
                                    <a:off x="5138485" y="12888417"/>
                                    <a:ext cx="2661513" cy="1060540"/>
                                  </a:xfrm>
                                  <a:custGeom>
                                    <a:avLst/>
                                    <a:gdLst>
                                      <a:gd name="connsiteX0" fmla="*/ 0 w 3292089"/>
                                      <a:gd name="connsiteY0" fmla="*/ 699090 h 1398180"/>
                                      <a:gd name="connsiteX1" fmla="*/ 1646045 w 3292089"/>
                                      <a:gd name="connsiteY1" fmla="*/ 0 h 1398180"/>
                                      <a:gd name="connsiteX2" fmla="*/ 3292090 w 3292089"/>
                                      <a:gd name="connsiteY2" fmla="*/ 699090 h 1398180"/>
                                      <a:gd name="connsiteX3" fmla="*/ 1646045 w 3292089"/>
                                      <a:gd name="connsiteY3" fmla="*/ 1398180 h 1398180"/>
                                      <a:gd name="connsiteX4" fmla="*/ 0 w 3292089"/>
                                      <a:gd name="connsiteY4" fmla="*/ 699090 h 1398180"/>
                                      <a:gd name="connsiteX0" fmla="*/ 5442 w 3297532"/>
                                      <a:gd name="connsiteY0" fmla="*/ 767956 h 1467046"/>
                                      <a:gd name="connsiteX1" fmla="*/ 1138917 w 3297532"/>
                                      <a:gd name="connsiteY1" fmla="*/ 104970 h 1467046"/>
                                      <a:gd name="connsiteX2" fmla="*/ 1651487 w 3297532"/>
                                      <a:gd name="connsiteY2" fmla="*/ 68866 h 1467046"/>
                                      <a:gd name="connsiteX3" fmla="*/ 3297532 w 3297532"/>
                                      <a:gd name="connsiteY3" fmla="*/ 767956 h 1467046"/>
                                      <a:gd name="connsiteX4" fmla="*/ 1651487 w 3297532"/>
                                      <a:gd name="connsiteY4" fmla="*/ 1467046 h 1467046"/>
                                      <a:gd name="connsiteX5" fmla="*/ 5442 w 3297532"/>
                                      <a:gd name="connsiteY5" fmla="*/ 767956 h 1467046"/>
                                      <a:gd name="connsiteX0" fmla="*/ 5442 w 3302859"/>
                                      <a:gd name="connsiteY0" fmla="*/ 726455 h 1425545"/>
                                      <a:gd name="connsiteX1" fmla="*/ 1138917 w 3302859"/>
                                      <a:gd name="connsiteY1" fmla="*/ 63469 h 1425545"/>
                                      <a:gd name="connsiteX2" fmla="*/ 1651487 w 3302859"/>
                                      <a:gd name="connsiteY2" fmla="*/ 27365 h 1425545"/>
                                      <a:gd name="connsiteX3" fmla="*/ 2199366 w 3302859"/>
                                      <a:gd name="connsiteY3" fmla="*/ 69819 h 1425545"/>
                                      <a:gd name="connsiteX4" fmla="*/ 3297532 w 3302859"/>
                                      <a:gd name="connsiteY4" fmla="*/ 726455 h 1425545"/>
                                      <a:gd name="connsiteX5" fmla="*/ 1651487 w 3302859"/>
                                      <a:gd name="connsiteY5" fmla="*/ 1425545 h 1425545"/>
                                      <a:gd name="connsiteX6" fmla="*/ 5442 w 3302859"/>
                                      <a:gd name="connsiteY6" fmla="*/ 726455 h 1425545"/>
                                      <a:gd name="connsiteX0" fmla="*/ 5619 w 3271286"/>
                                      <a:gd name="connsiteY0" fmla="*/ 675655 h 1425652"/>
                                      <a:gd name="connsiteX1" fmla="*/ 1107344 w 3271286"/>
                                      <a:gd name="connsiteY1" fmla="*/ 63469 h 1425652"/>
                                      <a:gd name="connsiteX2" fmla="*/ 1619914 w 3271286"/>
                                      <a:gd name="connsiteY2" fmla="*/ 27365 h 1425652"/>
                                      <a:gd name="connsiteX3" fmla="*/ 2167793 w 3271286"/>
                                      <a:gd name="connsiteY3" fmla="*/ 69819 h 1425652"/>
                                      <a:gd name="connsiteX4" fmla="*/ 3265959 w 3271286"/>
                                      <a:gd name="connsiteY4" fmla="*/ 726455 h 1425652"/>
                                      <a:gd name="connsiteX5" fmla="*/ 1619914 w 3271286"/>
                                      <a:gd name="connsiteY5" fmla="*/ 1425545 h 1425652"/>
                                      <a:gd name="connsiteX6" fmla="*/ 5619 w 3271286"/>
                                      <a:gd name="connsiteY6" fmla="*/ 675655 h 1425652"/>
                                      <a:gd name="connsiteX0" fmla="*/ 31 w 3265698"/>
                                      <a:gd name="connsiteY0" fmla="*/ 675655 h 1425652"/>
                                      <a:gd name="connsiteX1" fmla="*/ 1101756 w 3265698"/>
                                      <a:gd name="connsiteY1" fmla="*/ 63469 h 1425652"/>
                                      <a:gd name="connsiteX2" fmla="*/ 1614326 w 3265698"/>
                                      <a:gd name="connsiteY2" fmla="*/ 27365 h 1425652"/>
                                      <a:gd name="connsiteX3" fmla="*/ 2162205 w 3265698"/>
                                      <a:gd name="connsiteY3" fmla="*/ 69819 h 1425652"/>
                                      <a:gd name="connsiteX4" fmla="*/ 3260371 w 3265698"/>
                                      <a:gd name="connsiteY4" fmla="*/ 726455 h 1425652"/>
                                      <a:gd name="connsiteX5" fmla="*/ 1614326 w 3265698"/>
                                      <a:gd name="connsiteY5" fmla="*/ 1425545 h 1425652"/>
                                      <a:gd name="connsiteX6" fmla="*/ 31 w 3265698"/>
                                      <a:gd name="connsiteY6" fmla="*/ 675655 h 1425652"/>
                                      <a:gd name="connsiteX0" fmla="*/ 31 w 3263953"/>
                                      <a:gd name="connsiteY0" fmla="*/ 675655 h 1425652"/>
                                      <a:gd name="connsiteX1" fmla="*/ 1101756 w 3263953"/>
                                      <a:gd name="connsiteY1" fmla="*/ 63469 h 1425652"/>
                                      <a:gd name="connsiteX2" fmla="*/ 1614326 w 3263953"/>
                                      <a:gd name="connsiteY2" fmla="*/ 27365 h 1425652"/>
                                      <a:gd name="connsiteX3" fmla="*/ 2162205 w 3263953"/>
                                      <a:gd name="connsiteY3" fmla="*/ 69819 h 1425652"/>
                                      <a:gd name="connsiteX4" fmla="*/ 3260371 w 3263953"/>
                                      <a:gd name="connsiteY4" fmla="*/ 726455 h 1425652"/>
                                      <a:gd name="connsiteX5" fmla="*/ 1614326 w 3263953"/>
                                      <a:gd name="connsiteY5" fmla="*/ 1425545 h 1425652"/>
                                      <a:gd name="connsiteX6" fmla="*/ 31 w 3263953"/>
                                      <a:gd name="connsiteY6" fmla="*/ 675655 h 1425652"/>
                                      <a:gd name="connsiteX0" fmla="*/ 31 w 3263953"/>
                                      <a:gd name="connsiteY0" fmla="*/ 675655 h 1425712"/>
                                      <a:gd name="connsiteX1" fmla="*/ 1101756 w 3263953"/>
                                      <a:gd name="connsiteY1" fmla="*/ 63469 h 1425712"/>
                                      <a:gd name="connsiteX2" fmla="*/ 1614326 w 3263953"/>
                                      <a:gd name="connsiteY2" fmla="*/ 27365 h 1425712"/>
                                      <a:gd name="connsiteX3" fmla="*/ 2162205 w 3263953"/>
                                      <a:gd name="connsiteY3" fmla="*/ 69819 h 1425712"/>
                                      <a:gd name="connsiteX4" fmla="*/ 3260371 w 3263953"/>
                                      <a:gd name="connsiteY4" fmla="*/ 726455 h 1425712"/>
                                      <a:gd name="connsiteX5" fmla="*/ 1614326 w 3263953"/>
                                      <a:gd name="connsiteY5" fmla="*/ 1425545 h 1425712"/>
                                      <a:gd name="connsiteX6" fmla="*/ 31 w 3263953"/>
                                      <a:gd name="connsiteY6" fmla="*/ 675655 h 1425712"/>
                                      <a:gd name="connsiteX0" fmla="*/ 31 w 3260891"/>
                                      <a:gd name="connsiteY0" fmla="*/ 675655 h 1425712"/>
                                      <a:gd name="connsiteX1" fmla="*/ 1101756 w 3260891"/>
                                      <a:gd name="connsiteY1" fmla="*/ 63469 h 1425712"/>
                                      <a:gd name="connsiteX2" fmla="*/ 1614326 w 3260891"/>
                                      <a:gd name="connsiteY2" fmla="*/ 27365 h 1425712"/>
                                      <a:gd name="connsiteX3" fmla="*/ 2162205 w 3260891"/>
                                      <a:gd name="connsiteY3" fmla="*/ 69819 h 1425712"/>
                                      <a:gd name="connsiteX4" fmla="*/ 3260371 w 3260891"/>
                                      <a:gd name="connsiteY4" fmla="*/ 726455 h 1425712"/>
                                      <a:gd name="connsiteX5" fmla="*/ 1614326 w 3260891"/>
                                      <a:gd name="connsiteY5" fmla="*/ 1425545 h 1425712"/>
                                      <a:gd name="connsiteX6" fmla="*/ 31 w 3260891"/>
                                      <a:gd name="connsiteY6" fmla="*/ 675655 h 1425712"/>
                                      <a:gd name="connsiteX0" fmla="*/ 178 w 3261038"/>
                                      <a:gd name="connsiteY0" fmla="*/ 675655 h 1425712"/>
                                      <a:gd name="connsiteX1" fmla="*/ 1101903 w 3261038"/>
                                      <a:gd name="connsiteY1" fmla="*/ 63469 h 1425712"/>
                                      <a:gd name="connsiteX2" fmla="*/ 1614473 w 3261038"/>
                                      <a:gd name="connsiteY2" fmla="*/ 27365 h 1425712"/>
                                      <a:gd name="connsiteX3" fmla="*/ 2162352 w 3261038"/>
                                      <a:gd name="connsiteY3" fmla="*/ 69819 h 1425712"/>
                                      <a:gd name="connsiteX4" fmla="*/ 3260518 w 3261038"/>
                                      <a:gd name="connsiteY4" fmla="*/ 726455 h 1425712"/>
                                      <a:gd name="connsiteX5" fmla="*/ 1614473 w 3261038"/>
                                      <a:gd name="connsiteY5" fmla="*/ 1425545 h 1425712"/>
                                      <a:gd name="connsiteX6" fmla="*/ 178 w 3261038"/>
                                      <a:gd name="connsiteY6" fmla="*/ 675655 h 1425712"/>
                                      <a:gd name="connsiteX0" fmla="*/ 178 w 3264213"/>
                                      <a:gd name="connsiteY0" fmla="*/ 723280 h 1425545"/>
                                      <a:gd name="connsiteX1" fmla="*/ 1105078 w 3264213"/>
                                      <a:gd name="connsiteY1" fmla="*/ 63469 h 1425545"/>
                                      <a:gd name="connsiteX2" fmla="*/ 1617648 w 3264213"/>
                                      <a:gd name="connsiteY2" fmla="*/ 27365 h 1425545"/>
                                      <a:gd name="connsiteX3" fmla="*/ 2165527 w 3264213"/>
                                      <a:gd name="connsiteY3" fmla="*/ 69819 h 1425545"/>
                                      <a:gd name="connsiteX4" fmla="*/ 3263693 w 3264213"/>
                                      <a:gd name="connsiteY4" fmla="*/ 726455 h 1425545"/>
                                      <a:gd name="connsiteX5" fmla="*/ 1617648 w 3264213"/>
                                      <a:gd name="connsiteY5" fmla="*/ 1425545 h 1425545"/>
                                      <a:gd name="connsiteX6" fmla="*/ 178 w 3264213"/>
                                      <a:gd name="connsiteY6" fmla="*/ 723280 h 1425545"/>
                                      <a:gd name="connsiteX0" fmla="*/ 8 w 3264043"/>
                                      <a:gd name="connsiteY0" fmla="*/ 723280 h 1425545"/>
                                      <a:gd name="connsiteX1" fmla="*/ 1104908 w 3264043"/>
                                      <a:gd name="connsiteY1" fmla="*/ 63469 h 1425545"/>
                                      <a:gd name="connsiteX2" fmla="*/ 1617478 w 3264043"/>
                                      <a:gd name="connsiteY2" fmla="*/ 27365 h 1425545"/>
                                      <a:gd name="connsiteX3" fmla="*/ 2165357 w 3264043"/>
                                      <a:gd name="connsiteY3" fmla="*/ 69819 h 1425545"/>
                                      <a:gd name="connsiteX4" fmla="*/ 3263523 w 3264043"/>
                                      <a:gd name="connsiteY4" fmla="*/ 726455 h 1425545"/>
                                      <a:gd name="connsiteX5" fmla="*/ 1617478 w 3264043"/>
                                      <a:gd name="connsiteY5" fmla="*/ 1425545 h 1425545"/>
                                      <a:gd name="connsiteX6" fmla="*/ 8 w 3264043"/>
                                      <a:gd name="connsiteY6" fmla="*/ 723280 h 1425545"/>
                                      <a:gd name="connsiteX0" fmla="*/ 7 w 3264042"/>
                                      <a:gd name="connsiteY0" fmla="*/ 723280 h 1425545"/>
                                      <a:gd name="connsiteX1" fmla="*/ 1104907 w 3264042"/>
                                      <a:gd name="connsiteY1" fmla="*/ 63469 h 1425545"/>
                                      <a:gd name="connsiteX2" fmla="*/ 1617477 w 3264042"/>
                                      <a:gd name="connsiteY2" fmla="*/ 27365 h 1425545"/>
                                      <a:gd name="connsiteX3" fmla="*/ 2165356 w 3264042"/>
                                      <a:gd name="connsiteY3" fmla="*/ 69819 h 1425545"/>
                                      <a:gd name="connsiteX4" fmla="*/ 3263522 w 3264042"/>
                                      <a:gd name="connsiteY4" fmla="*/ 726455 h 1425545"/>
                                      <a:gd name="connsiteX5" fmla="*/ 1617477 w 3264042"/>
                                      <a:gd name="connsiteY5" fmla="*/ 1425545 h 1425545"/>
                                      <a:gd name="connsiteX6" fmla="*/ 7 w 3264042"/>
                                      <a:gd name="connsiteY6" fmla="*/ 723280 h 1425545"/>
                                      <a:gd name="connsiteX0" fmla="*/ 7 w 3264042"/>
                                      <a:gd name="connsiteY0" fmla="*/ 723280 h 1425545"/>
                                      <a:gd name="connsiteX1" fmla="*/ 1104907 w 3264042"/>
                                      <a:gd name="connsiteY1" fmla="*/ 63469 h 1425545"/>
                                      <a:gd name="connsiteX2" fmla="*/ 1617477 w 3264042"/>
                                      <a:gd name="connsiteY2" fmla="*/ 27365 h 1425545"/>
                                      <a:gd name="connsiteX3" fmla="*/ 2165356 w 3264042"/>
                                      <a:gd name="connsiteY3" fmla="*/ 69819 h 1425545"/>
                                      <a:gd name="connsiteX4" fmla="*/ 3263522 w 3264042"/>
                                      <a:gd name="connsiteY4" fmla="*/ 726455 h 1425545"/>
                                      <a:gd name="connsiteX5" fmla="*/ 1617477 w 3264042"/>
                                      <a:gd name="connsiteY5" fmla="*/ 1425545 h 1425545"/>
                                      <a:gd name="connsiteX6" fmla="*/ 7 w 3264042"/>
                                      <a:gd name="connsiteY6" fmla="*/ 723280 h 1425545"/>
                                      <a:gd name="connsiteX0" fmla="*/ 7 w 3264042"/>
                                      <a:gd name="connsiteY0" fmla="*/ 668681 h 1370946"/>
                                      <a:gd name="connsiteX1" fmla="*/ 1104907 w 3264042"/>
                                      <a:gd name="connsiteY1" fmla="*/ 8870 h 1370946"/>
                                      <a:gd name="connsiteX2" fmla="*/ 1601602 w 3264042"/>
                                      <a:gd name="connsiteY2" fmla="*/ 963366 h 1370946"/>
                                      <a:gd name="connsiteX3" fmla="*/ 2165356 w 3264042"/>
                                      <a:gd name="connsiteY3" fmla="*/ 15220 h 1370946"/>
                                      <a:gd name="connsiteX4" fmla="*/ 3263522 w 3264042"/>
                                      <a:gd name="connsiteY4" fmla="*/ 671856 h 1370946"/>
                                      <a:gd name="connsiteX5" fmla="*/ 1617477 w 3264042"/>
                                      <a:gd name="connsiteY5" fmla="*/ 1370946 h 1370946"/>
                                      <a:gd name="connsiteX6" fmla="*/ 7 w 3264042"/>
                                      <a:gd name="connsiteY6" fmla="*/ 668681 h 137094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2165356 w 3264042"/>
                                      <a:gd name="connsiteY4" fmla="*/ 19870 h 1375596"/>
                                      <a:gd name="connsiteX5" fmla="*/ 3263522 w 3264042"/>
                                      <a:gd name="connsiteY5" fmla="*/ 676506 h 1375596"/>
                                      <a:gd name="connsiteX6" fmla="*/ 1617477 w 3264042"/>
                                      <a:gd name="connsiteY6" fmla="*/ 1375596 h 1375596"/>
                                      <a:gd name="connsiteX7" fmla="*/ 7 w 3264042"/>
                                      <a:gd name="connsiteY7" fmla="*/ 673331 h 137559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1892306 w 3264042"/>
                                      <a:gd name="connsiteY4" fmla="*/ 283394 h 1375596"/>
                                      <a:gd name="connsiteX5" fmla="*/ 2165356 w 3264042"/>
                                      <a:gd name="connsiteY5" fmla="*/ 19870 h 1375596"/>
                                      <a:gd name="connsiteX6" fmla="*/ 3263522 w 3264042"/>
                                      <a:gd name="connsiteY6" fmla="*/ 676506 h 1375596"/>
                                      <a:gd name="connsiteX7" fmla="*/ 1617477 w 3264042"/>
                                      <a:gd name="connsiteY7" fmla="*/ 1375596 h 1375596"/>
                                      <a:gd name="connsiteX8" fmla="*/ 7 w 3264042"/>
                                      <a:gd name="connsiteY8" fmla="*/ 673331 h 137559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1892306 w 3264042"/>
                                      <a:gd name="connsiteY4" fmla="*/ 283394 h 1375596"/>
                                      <a:gd name="connsiteX5" fmla="*/ 2165356 w 3264042"/>
                                      <a:gd name="connsiteY5" fmla="*/ 19870 h 1375596"/>
                                      <a:gd name="connsiteX6" fmla="*/ 3263522 w 3264042"/>
                                      <a:gd name="connsiteY6" fmla="*/ 676506 h 1375596"/>
                                      <a:gd name="connsiteX7" fmla="*/ 1617477 w 3264042"/>
                                      <a:gd name="connsiteY7" fmla="*/ 1375596 h 1375596"/>
                                      <a:gd name="connsiteX8" fmla="*/ 7 w 3264042"/>
                                      <a:gd name="connsiteY8" fmla="*/ 673331 h 137559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1892306 w 3264042"/>
                                      <a:gd name="connsiteY4" fmla="*/ 283394 h 1375596"/>
                                      <a:gd name="connsiteX5" fmla="*/ 2165356 w 3264042"/>
                                      <a:gd name="connsiteY5" fmla="*/ 19870 h 1375596"/>
                                      <a:gd name="connsiteX6" fmla="*/ 3263522 w 3264042"/>
                                      <a:gd name="connsiteY6" fmla="*/ 676506 h 1375596"/>
                                      <a:gd name="connsiteX7" fmla="*/ 1617477 w 3264042"/>
                                      <a:gd name="connsiteY7" fmla="*/ 1375596 h 1375596"/>
                                      <a:gd name="connsiteX8" fmla="*/ 7 w 3264042"/>
                                      <a:gd name="connsiteY8" fmla="*/ 673331 h 137559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1892306 w 3264042"/>
                                      <a:gd name="connsiteY4" fmla="*/ 283394 h 1375596"/>
                                      <a:gd name="connsiteX5" fmla="*/ 2165356 w 3264042"/>
                                      <a:gd name="connsiteY5" fmla="*/ 19870 h 1375596"/>
                                      <a:gd name="connsiteX6" fmla="*/ 3263522 w 3264042"/>
                                      <a:gd name="connsiteY6" fmla="*/ 676506 h 1375596"/>
                                      <a:gd name="connsiteX7" fmla="*/ 1617477 w 3264042"/>
                                      <a:gd name="connsiteY7" fmla="*/ 1375596 h 1375596"/>
                                      <a:gd name="connsiteX8" fmla="*/ 7 w 3264042"/>
                                      <a:gd name="connsiteY8" fmla="*/ 673331 h 1375596"/>
                                      <a:gd name="connsiteX0" fmla="*/ 7 w 3264042"/>
                                      <a:gd name="connsiteY0" fmla="*/ 668346 h 1370611"/>
                                      <a:gd name="connsiteX1" fmla="*/ 1104907 w 3264042"/>
                                      <a:gd name="connsiteY1" fmla="*/ 8535 h 1370611"/>
                                      <a:gd name="connsiteX2" fmla="*/ 1343031 w 3264042"/>
                                      <a:gd name="connsiteY2" fmla="*/ 281584 h 1370611"/>
                                      <a:gd name="connsiteX3" fmla="*/ 1601602 w 3264042"/>
                                      <a:gd name="connsiteY3" fmla="*/ 963031 h 1370611"/>
                                      <a:gd name="connsiteX4" fmla="*/ 1892306 w 3264042"/>
                                      <a:gd name="connsiteY4" fmla="*/ 278409 h 1370611"/>
                                      <a:gd name="connsiteX5" fmla="*/ 2165356 w 3264042"/>
                                      <a:gd name="connsiteY5" fmla="*/ 14885 h 1370611"/>
                                      <a:gd name="connsiteX6" fmla="*/ 3263522 w 3264042"/>
                                      <a:gd name="connsiteY6" fmla="*/ 671521 h 1370611"/>
                                      <a:gd name="connsiteX7" fmla="*/ 1617477 w 3264042"/>
                                      <a:gd name="connsiteY7" fmla="*/ 1370611 h 1370611"/>
                                      <a:gd name="connsiteX8" fmla="*/ 7 w 3264042"/>
                                      <a:gd name="connsiteY8" fmla="*/ 668346 h 1370611"/>
                                      <a:gd name="connsiteX0" fmla="*/ 7 w 3264042"/>
                                      <a:gd name="connsiteY0" fmla="*/ 667821 h 1370086"/>
                                      <a:gd name="connsiteX1" fmla="*/ 1104907 w 3264042"/>
                                      <a:gd name="connsiteY1" fmla="*/ 8010 h 1370086"/>
                                      <a:gd name="connsiteX2" fmla="*/ 1343031 w 3264042"/>
                                      <a:gd name="connsiteY2" fmla="*/ 281059 h 1370086"/>
                                      <a:gd name="connsiteX3" fmla="*/ 1601602 w 3264042"/>
                                      <a:gd name="connsiteY3" fmla="*/ 962506 h 1370086"/>
                                      <a:gd name="connsiteX4" fmla="*/ 1892306 w 3264042"/>
                                      <a:gd name="connsiteY4" fmla="*/ 277884 h 1370086"/>
                                      <a:gd name="connsiteX5" fmla="*/ 2165356 w 3264042"/>
                                      <a:gd name="connsiteY5" fmla="*/ 14360 h 1370086"/>
                                      <a:gd name="connsiteX6" fmla="*/ 3263522 w 3264042"/>
                                      <a:gd name="connsiteY6" fmla="*/ 670996 h 1370086"/>
                                      <a:gd name="connsiteX7" fmla="*/ 1617477 w 3264042"/>
                                      <a:gd name="connsiteY7" fmla="*/ 1370086 h 1370086"/>
                                      <a:gd name="connsiteX8" fmla="*/ 7 w 3264042"/>
                                      <a:gd name="connsiteY8" fmla="*/ 667821 h 137008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01602 w 3264042"/>
                                      <a:gd name="connsiteY3" fmla="*/ 954496 h 1362076"/>
                                      <a:gd name="connsiteX4" fmla="*/ 1892306 w 3264042"/>
                                      <a:gd name="connsiteY4" fmla="*/ 2698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01602 w 3264042"/>
                                      <a:gd name="connsiteY3" fmla="*/ 954496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30177 w 3264042"/>
                                      <a:gd name="connsiteY3" fmla="*/ 954496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30177 w 3264042"/>
                                      <a:gd name="connsiteY3" fmla="*/ 954496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3522"/>
                                      <a:gd name="connsiteY0" fmla="*/ 659811 h 1362076"/>
                                      <a:gd name="connsiteX1" fmla="*/ 1104907 w 3263522"/>
                                      <a:gd name="connsiteY1" fmla="*/ 0 h 1362076"/>
                                      <a:gd name="connsiteX2" fmla="*/ 1343031 w 3263522"/>
                                      <a:gd name="connsiteY2" fmla="*/ 273049 h 1362076"/>
                                      <a:gd name="connsiteX3" fmla="*/ 1611127 w 3263522"/>
                                      <a:gd name="connsiteY3" fmla="*/ 951321 h 1362076"/>
                                      <a:gd name="connsiteX4" fmla="*/ 1914531 w 3263522"/>
                                      <a:gd name="connsiteY4" fmla="*/ 282574 h 1362076"/>
                                      <a:gd name="connsiteX5" fmla="*/ 2165356 w 3263522"/>
                                      <a:gd name="connsiteY5" fmla="*/ 6350 h 1362076"/>
                                      <a:gd name="connsiteX6" fmla="*/ 3263522 w 3263522"/>
                                      <a:gd name="connsiteY6" fmla="*/ 662986 h 1362076"/>
                                      <a:gd name="connsiteX7" fmla="*/ 1617477 w 3263522"/>
                                      <a:gd name="connsiteY7" fmla="*/ 1362076 h 1362076"/>
                                      <a:gd name="connsiteX8" fmla="*/ 7 w 3263522"/>
                                      <a:gd name="connsiteY8" fmla="*/ 659811 h 13620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263522" h="1362076">
                                        <a:moveTo>
                                          <a:pt x="7" y="659811"/>
                                        </a:moveTo>
                                        <a:cubicBezTo>
                                          <a:pt x="-2871" y="166098"/>
                                          <a:pt x="941691" y="40315"/>
                                          <a:pt x="1104907" y="0"/>
                                        </a:cubicBezTo>
                                        <a:lnTo>
                                          <a:pt x="1343031" y="273049"/>
                                        </a:lnTo>
                                        <a:cubicBezTo>
                                          <a:pt x="724138" y="397207"/>
                                          <a:pt x="807852" y="952909"/>
                                          <a:pt x="1611127" y="951321"/>
                                        </a:cubicBezTo>
                                        <a:cubicBezTo>
                                          <a:pt x="2414402" y="949733"/>
                                          <a:pt x="2611147" y="453298"/>
                                          <a:pt x="1914531" y="282574"/>
                                        </a:cubicBezTo>
                                        <a:lnTo>
                                          <a:pt x="2165356" y="6350"/>
                                        </a:lnTo>
                                        <a:cubicBezTo>
                                          <a:pt x="2474622" y="62540"/>
                                          <a:pt x="3238419" y="142286"/>
                                          <a:pt x="3263522" y="662986"/>
                                        </a:cubicBezTo>
                                        <a:cubicBezTo>
                                          <a:pt x="3215601" y="1145586"/>
                                          <a:pt x="2161396" y="1362605"/>
                                          <a:pt x="1617477" y="1362076"/>
                                        </a:cubicBezTo>
                                        <a:cubicBezTo>
                                          <a:pt x="1073558" y="1361547"/>
                                          <a:pt x="2885" y="1153524"/>
                                          <a:pt x="7" y="6598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Anillo 28"/>
                                <wps:cNvSpPr/>
                                <wps:spPr>
                                  <a:xfrm>
                                    <a:off x="4013889" y="9610839"/>
                                    <a:ext cx="4931852" cy="4802624"/>
                                  </a:xfrm>
                                  <a:prstGeom prst="donut">
                                    <a:avLst>
                                      <a:gd name="adj" fmla="val 3343"/>
                                    </a:avLst>
                                  </a:prstGeom>
                                  <a:grp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49" name="Cuadro de texto 59"/>
                          <wps:cNvSpPr txBox="1"/>
                          <wps:spPr>
                            <a:xfrm>
                              <a:off x="2304332" y="9317904"/>
                              <a:ext cx="1206111" cy="310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E4AD38C" w14:textId="77777777" w:rsidR="002635D4" w:rsidRDefault="002635D4" w:rsidP="002635D4">
                                <w:pPr>
                                  <w:rPr>
                                    <w:rFonts w:ascii="Arial" w:hAnsi="Arial" w:cs="Arial"/>
                                    <w:color w:val="C6A96A"/>
                                    <w:sz w:val="18"/>
                                    <w:lang w:val="es-419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C6A96A"/>
                                    <w:sz w:val="18"/>
                                    <w:lang w:val="es-419"/>
                                  </w:rPr>
                                  <w:t>www.asebc.gob.mx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s:wsp>
                      <wps:cNvPr id="50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9308542"/>
                          <a:ext cx="747630" cy="2658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9698A" w14:textId="77777777" w:rsidR="002635D4" w:rsidRDefault="002635D4" w:rsidP="002635D4">
                            <w:pPr>
                              <w:jc w:val="center"/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instrText>PAGE   \* MERGEFORMAT</w:instrTex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F17905"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729347" id="Grupo 33" o:spid="_x0000_s1026" style="position:absolute;left:0;text-align:left;margin-left:282.35pt;margin-top:-31.85pt;width:333.55pt;height:779.75pt;z-index:251713536;mso-position-horizontal:right;mso-position-horizontal-relative:page;mso-width-relative:margin" coordsize="42359,990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">
              <v:group id="Grupo 34" o:spid="_x0000_s1027" style="position:absolute;left:23043;width:19316;height:99026" coordorigin="23043" coordsize="19315,99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rect id="Rectángulo 35" o:spid="_x0000_s1028" style="position:absolute;left:39828;width:2531;height:9300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" fillcolor="#f7fafd" stroked="f" strokeweight="1pt">
                  <v:fill color2="#64171a" colors="0 #f7fafd;12452f #c6a96a;25559f #64171a;1 #64171a" focus="100%" type="gradient"/>
                </v:rect>
                <v:group id="Grupo 36" o:spid="_x0000_s1029" style="position:absolute;left:23043;top:92898;width:18244;height:6128" coordorigin="23043,92898" coordsize="18244,6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upo 37" o:spid="_x0000_s1030" style="position:absolute;left:24165;top:92898;width:17122;height:6128" coordorigin="24165,92898" coordsize="17122,6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group id="Grupo 38" o:spid="_x0000_s1031" style="position:absolute;left:35272;top:92898;width:6015;height:6128" coordorigin="35272,92898" coordsize="6019,6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39" o:spid="_x0000_s1032" type="#_x0000_t75" style="position:absolute;left:35272;top:92898;width:6020;height:6128;visibility:visible;mso-wrap-style:square" coordsize="601980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" path="m,l501648,v55412,,100332,44920,100332,100332l601980,612775,,612775,,xe">
                        <v:imagedata r:id="rId5" o:title="" croptop="7210f" cropbottom="36519f" cropleft="39270f" cropright="14198f"/>
                        <v:formulas/>
                        <v:path o:extrusionok="t" o:connecttype="custom" o:connectlocs="0,0;501648,0;601980,100332;601980,612775;0,612775;0,0" o:connectangles="0,0,0,0,0,0"/>
                      </v:shape>
                      <v:shape id="Imagen 40" o:spid="_x0000_s1033" type="#_x0000_t75" style="position:absolute;left:36679;top:95259;width:3111;height:1309;visibility:visible;mso-wrap-style:square" coordsize="31115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" path="m,l311150,r,l311150,130810,,130810,,xe">
                        <v:imagedata r:id="rId6" o:title=""/>
                        <v:formulas/>
                        <v:path o:extrusionok="t" o:connecttype="custom" o:connectlocs="0,0;311150,0;311150,0;311150,130810;0,130810;0,0" o:connectangles="0,0,0,0,0,0"/>
                      </v:shape>
                    </v:group>
                    <v:group id="Grupo 41" o:spid="_x0000_s1034" style="position:absolute;left:24165;top:96040;width:9492;height:1638" coordorigin="24165,96040" coordsize="19338,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group id="Grupo 42" o:spid="_x0000_s1035" style="position:absolute;left:24165;top:96040;width:11261;height:3266" coordorigin="24165,96040" coordsize="11261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Imagen 43" o:spid="_x0000_s1036" type="#_x0000_t75" style="position:absolute;left:24165;top:96040;width:3355;height:3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">
                          <v:imagedata r:id="rId7" o:title="" croptop="8277f" cropbottom="7598f" cropleft="2949f" cropright="33891f"/>
                        </v:shape>
                        <v:shape id="Imagen 44" o:spid="_x0000_s1037" type="#_x0000_t75" style="position:absolute;left:32202;top:96082;width:3224;height:3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">
                          <v:imagedata r:id="rId8" o:title="" croptop="7486f" cropbottom="9743f" cropleft="34638f" cropright="3726f"/>
                        </v:shape>
                      </v:group>
                      <v:group id="Grupo 45" o:spid="_x0000_s1038" style="position:absolute;left:40138;top:96108;width:3365;height:3276" coordorigin="40138,96108" coordsize="49318,4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shape id="Anillo 29" o:spid="_x0000_s1039" style="position:absolute;left:49535;top:103992;width:30926;height:23252;rotation:-90;visibility:visible;mso-wrap-style:square;v-text-anchor:middle" coordsize="3971909,28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" path="m,1400198c-5,1235169,2047867,-4220,2709852,11v661985,4231,1262057,638252,1262057,1425575c3971909,2212909,3371837,2855392,2709852,2851161,2047867,2846930,5,1565227,,1400198xm1982785,1402576v9658,506281,424122,722840,690556,723897c2939775,2127530,3350408,1871546,3338501,1408918v,-438816,-425716,-676010,-651669,-677067c2460879,730794,1973127,896295,1982785,1402576xe" filled="f" stroked="f" strokeweight="1pt">
                          <v:stroke joinstyle="miter"/>
                          <v:path arrowok="t" o:connecttype="custom" o:connectlocs="0,1141909;2109946,9;3092610,1162614;2109946,2325219;0,1141909;1543837,1143848;2081518,1734211;2599426,1149021;2092023,596849;1543837,1143848" o:connectangles="0,0,0,0,0,0,0,0,0,0"/>
                        </v:shape>
                        <v:shape id="Elipse 28" o:spid="_x0000_s1040" style="position:absolute;left:51384;top:128884;width:26615;height:10605;visibility:visible;mso-wrap-style:square;v-text-anchor:middle" coordsize="3263522,13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" path="m7,659811c-2871,166098,941691,40315,1104907,r238124,273049c724138,397207,807852,952909,1611127,951321v803275,-1588,1000020,-498023,303404,-668747l2165356,6350v309266,56190,1073063,135936,1098166,656636c3215601,1145586,2161396,1362605,1617477,1362076,1073558,1361547,2885,1153524,7,659811xe" filled="f" stroked="f" strokeweight="1pt">
                          <v:stroke joinstyle="miter"/>
                          <v:path arrowok="t" o:connecttype="custom" o:connectlocs="6,513742;901089,0;1095287,212601;1313929,740718;1561365,220018;1765921,4944;2661513,516214;1319107,1060540;6,513742" o:connectangles="0,0,0,0,0,0,0,0,0"/>
                        </v:shape>
                        <v:shapetype id="_x0000_t23" coordsize="21600,21600" o:spt="23" adj="5400" path="m,10800qy10800,,21600,10800,10800,21600,,10800xm@0,10800qy10800@2@1,10800,10800@0@0,10800xe"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</v:formulas>
                          <v:path o:connecttype="custom" o:connectlocs="10800,0;3163,3163;0,10800;3163,18437;10800,21600;18437,18437;21600,10800;18437,3163" textboxrect="3163,3163,18437,18437"/>
                          <v:handles>
                            <v:h position="#0,center" xrange="0,10800"/>
                          </v:handles>
                        </v:shapetype>
                        <v:shape id="Anillo 28" o:spid="_x0000_s1041" type="#_x0000_t23" style="position:absolute;left:40138;top:96108;width:49319;height:48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" adj="703" filled="f" stroked="f" strokeweight="1pt">
                          <v:stroke joinstyle="miter"/>
                        </v:shape>
                      </v:group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9" o:spid="_x0000_s1042" type="#_x0000_t202" style="position:absolute;left:23043;top:93179;width:12061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14:paraId="5E4AD38C" w14:textId="77777777" w:rsidR="002635D4" w:rsidRDefault="002635D4" w:rsidP="002635D4">
                          <w:pPr>
                            <w:rPr>
                              <w:rFonts w:ascii="Arial" w:hAnsi="Arial" w:cs="Arial"/>
                              <w:color w:val="C6A96A"/>
                              <w:sz w:val="18"/>
                              <w:lang w:val="es-419"/>
                            </w:rPr>
                          </w:pPr>
                          <w:r>
                            <w:rPr>
                              <w:rFonts w:ascii="Arial" w:hAnsi="Arial" w:cs="Arial"/>
                              <w:color w:val="C6A96A"/>
                              <w:sz w:val="18"/>
                              <w:lang w:val="es-419"/>
                            </w:rPr>
                            <w:t>www.asebc.gob.mx</w:t>
                          </w:r>
                        </w:p>
                      </w:txbxContent>
                    </v:textbox>
                  </v:shape>
                </v:group>
              </v:group>
              <v:shape id="Cuadro de texto 2" o:spid="_x0000_s1043" type="#_x0000_t202" style="position:absolute;top:93085;width:7476;height:2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<v:textbox>
                  <w:txbxContent>
                    <w:p w14:paraId="3319698A" w14:textId="77777777" w:rsidR="002635D4" w:rsidRDefault="002635D4" w:rsidP="002635D4">
                      <w:pPr>
                        <w:jc w:val="center"/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t xml:space="preserve">| </w: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instrText>PAGE   \* MERGEFORMAT</w:instrTex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separate"/>
                      </w:r>
                      <w:r w:rsidRPr="00F17905"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7B8A1940" w14:textId="05584008" w:rsidR="00BF0878" w:rsidRDefault="00BF0878" w:rsidP="00BF0878">
    <w:pPr>
      <w:pStyle w:val="Encabezado"/>
      <w:tabs>
        <w:tab w:val="clear" w:pos="4320"/>
        <w:tab w:val="clear" w:pos="8640"/>
      </w:tabs>
      <w:ind w:left="4860"/>
      <w:rPr>
        <w:rFonts w:ascii="Arial" w:hAnsi="Arial" w:cs="Arial"/>
        <w:sz w:val="20"/>
        <w:szCs w:val="20"/>
        <w:lang w:eastAsia="es-MX"/>
      </w:rPr>
    </w:pPr>
    <w:r>
      <w:rPr>
        <w:rFonts w:ascii="Arial" w:hAnsi="Arial" w:cs="Arial"/>
        <w:sz w:val="20"/>
        <w:szCs w:val="20"/>
        <w:lang w:eastAsia="es-MX"/>
      </w:rPr>
      <w:t>A U D I T O R Í A   S U P E R I O R   D E L   E S T A D O  D E   B A J A   C A L I F O R N I A</w:t>
    </w:r>
  </w:p>
  <w:p w14:paraId="7BF7A5C8" w14:textId="77777777" w:rsidR="0070448C" w:rsidRDefault="00FC6EAA" w:rsidP="00BF0878">
    <w:pPr>
      <w:pStyle w:val="Encabezado"/>
      <w:tabs>
        <w:tab w:val="clear" w:pos="4320"/>
        <w:tab w:val="clear" w:pos="8640"/>
      </w:tabs>
      <w:ind w:left="4860"/>
      <w:rPr>
        <w:rFonts w:ascii="Arial" w:hAnsi="Arial" w:cs="Arial"/>
        <w:sz w:val="20"/>
        <w:szCs w:val="20"/>
        <w:lang w:eastAsia="es-MX"/>
      </w:rPr>
    </w:pPr>
    <w:r w:rsidRPr="001C4C62">
      <w:rPr>
        <w:rFonts w:ascii="Arial" w:hAnsi="Arial" w:cs="Arial"/>
        <w:sz w:val="20"/>
        <w:szCs w:val="20"/>
        <w:lang w:eastAsia="es-MX"/>
      </w:rPr>
      <w:drawing>
        <wp:anchor distT="0" distB="0" distL="114300" distR="114300" simplePos="0" relativeHeight="251711488" behindDoc="0" locked="1" layoutInCell="1" allowOverlap="1" wp14:anchorId="176C63EE" wp14:editId="344271B6">
          <wp:simplePos x="0" y="0"/>
          <wp:positionH relativeFrom="margin">
            <wp:align>left</wp:align>
          </wp:positionH>
          <wp:positionV relativeFrom="page">
            <wp:posOffset>359410</wp:posOffset>
          </wp:positionV>
          <wp:extent cx="2270125" cy="95885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70125" cy="958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9FDB78" w14:textId="77777777" w:rsidR="00BF0878" w:rsidRPr="00E701CE" w:rsidRDefault="00E701CE" w:rsidP="00BF0878">
    <w:pPr>
      <w:pStyle w:val="Encabezado"/>
      <w:tabs>
        <w:tab w:val="clear" w:pos="4320"/>
        <w:tab w:val="clear" w:pos="8640"/>
      </w:tabs>
      <w:ind w:left="4860"/>
      <w:rPr>
        <w:rFonts w:ascii="Arial" w:hAnsi="Arial" w:cs="Arial"/>
        <w:noProof w:val="0"/>
        <w:sz w:val="18"/>
        <w:szCs w:val="21"/>
      </w:rPr>
    </w:pPr>
    <w:r w:rsidRPr="00E701CE">
      <w:rPr>
        <w:rFonts w:ascii="Arial" w:hAnsi="Arial" w:cs="Arial"/>
        <w:noProof w:val="0"/>
        <w:sz w:val="18"/>
        <w:szCs w:val="21"/>
      </w:rPr>
      <w:t>UNIDAD DE TRANSPARENCIA</w:t>
    </w:r>
  </w:p>
  <w:p w14:paraId="1216EFBE" w14:textId="77777777" w:rsidR="00F717EB" w:rsidRDefault="00F717EB" w:rsidP="00A52DB6">
    <w:pPr>
      <w:rPr>
        <w:rFonts w:ascii="Arial" w:hAnsi="Arial" w:cs="Arial"/>
        <w:noProof w:val="0"/>
        <w:color w:val="2E74B5" w:themeColor="accent1" w:themeShade="BF"/>
        <w:sz w:val="18"/>
        <w:szCs w:val="21"/>
      </w:rPr>
    </w:pPr>
  </w:p>
  <w:p w14:paraId="08624B10" w14:textId="77777777" w:rsidR="00F717EB" w:rsidRDefault="00F717EB" w:rsidP="00A52DB6">
    <w:pPr>
      <w:rPr>
        <w:rFonts w:ascii="Arial" w:hAnsi="Arial" w:cs="Arial"/>
        <w:noProof w:val="0"/>
        <w:color w:val="2E74B5" w:themeColor="accent1" w:themeShade="BF"/>
        <w:sz w:val="18"/>
        <w:szCs w:val="21"/>
      </w:rPr>
    </w:pPr>
  </w:p>
  <w:p w14:paraId="4F378D36" w14:textId="7D36AFB2" w:rsidR="00F717EB" w:rsidRDefault="00F717EB" w:rsidP="00A52DB6">
    <w:pPr>
      <w:rPr>
        <w:rFonts w:ascii="Arial" w:hAnsi="Arial" w:cs="Arial"/>
        <w:noProof w:val="0"/>
        <w:color w:val="2E74B5" w:themeColor="accent1" w:themeShade="BF"/>
        <w:sz w:val="18"/>
        <w:szCs w:val="21"/>
      </w:rPr>
    </w:pPr>
  </w:p>
  <w:p w14:paraId="142488AA" w14:textId="610585C6" w:rsidR="00965B48" w:rsidRPr="0055732E" w:rsidRDefault="002C5B2B" w:rsidP="00A52DB6">
    <w:pPr>
      <w:rPr>
        <w:rFonts w:ascii="Arial" w:hAnsi="Arial" w:cs="Arial"/>
        <w:noProof w:val="0"/>
        <w:color w:val="2E74B5" w:themeColor="accent1" w:themeShade="BF"/>
        <w:sz w:val="18"/>
        <w:szCs w:val="21"/>
      </w:rPr>
    </w:pPr>
    <w:r w:rsidRPr="0055732E">
      <w:rPr>
        <w:rFonts w:ascii="Arial" w:hAnsi="Arial" w:cs="Arial"/>
        <w:color w:val="2E74B5" w:themeColor="accent1" w:themeShade="BF"/>
        <w:sz w:val="18"/>
        <w:szCs w:val="21"/>
        <w:lang w:eastAsia="es-MX"/>
      </w:rPr>
      <w:drawing>
        <wp:anchor distT="0" distB="0" distL="114300" distR="114300" simplePos="0" relativeHeight="251709440" behindDoc="1" locked="0" layoutInCell="1" allowOverlap="1" wp14:anchorId="74111B32" wp14:editId="4F4D4353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6198870" cy="6372225"/>
          <wp:effectExtent l="0" t="0" r="0" b="952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nac para oficio-01.pn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8870" cy="637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AA5"/>
    <w:rsid w:val="00001D4B"/>
    <w:rsid w:val="00002D91"/>
    <w:rsid w:val="00003A97"/>
    <w:rsid w:val="00004774"/>
    <w:rsid w:val="0000536C"/>
    <w:rsid w:val="000066E0"/>
    <w:rsid w:val="00007F4B"/>
    <w:rsid w:val="000110C8"/>
    <w:rsid w:val="00011799"/>
    <w:rsid w:val="00011EC9"/>
    <w:rsid w:val="00012DE3"/>
    <w:rsid w:val="000160D5"/>
    <w:rsid w:val="000168EC"/>
    <w:rsid w:val="00017E91"/>
    <w:rsid w:val="000209EB"/>
    <w:rsid w:val="00025563"/>
    <w:rsid w:val="000317B8"/>
    <w:rsid w:val="000327E9"/>
    <w:rsid w:val="0003304F"/>
    <w:rsid w:val="0003444F"/>
    <w:rsid w:val="000369C4"/>
    <w:rsid w:val="00040691"/>
    <w:rsid w:val="00041823"/>
    <w:rsid w:val="00043191"/>
    <w:rsid w:val="00045407"/>
    <w:rsid w:val="00047826"/>
    <w:rsid w:val="00047E4A"/>
    <w:rsid w:val="00052C3C"/>
    <w:rsid w:val="00056B2F"/>
    <w:rsid w:val="0005749D"/>
    <w:rsid w:val="00057E4F"/>
    <w:rsid w:val="00063D2F"/>
    <w:rsid w:val="00064AF5"/>
    <w:rsid w:val="000661FF"/>
    <w:rsid w:val="00066232"/>
    <w:rsid w:val="00066A08"/>
    <w:rsid w:val="00066CD4"/>
    <w:rsid w:val="00070E54"/>
    <w:rsid w:val="00071B6A"/>
    <w:rsid w:val="0007255D"/>
    <w:rsid w:val="00073B86"/>
    <w:rsid w:val="00075638"/>
    <w:rsid w:val="00077082"/>
    <w:rsid w:val="0008615A"/>
    <w:rsid w:val="00090847"/>
    <w:rsid w:val="00093418"/>
    <w:rsid w:val="00094754"/>
    <w:rsid w:val="000969CA"/>
    <w:rsid w:val="000A31C7"/>
    <w:rsid w:val="000A576C"/>
    <w:rsid w:val="000A73AD"/>
    <w:rsid w:val="000B1473"/>
    <w:rsid w:val="000B1B88"/>
    <w:rsid w:val="000B31A2"/>
    <w:rsid w:val="000C2ED2"/>
    <w:rsid w:val="000C3117"/>
    <w:rsid w:val="000C4943"/>
    <w:rsid w:val="000C54E8"/>
    <w:rsid w:val="000C5D3C"/>
    <w:rsid w:val="000D02C6"/>
    <w:rsid w:val="000D4CCD"/>
    <w:rsid w:val="000E2F17"/>
    <w:rsid w:val="000E3DC8"/>
    <w:rsid w:val="000E4DFF"/>
    <w:rsid w:val="000E5E35"/>
    <w:rsid w:val="000F1354"/>
    <w:rsid w:val="000F147B"/>
    <w:rsid w:val="000F229E"/>
    <w:rsid w:val="000F371E"/>
    <w:rsid w:val="000F43CF"/>
    <w:rsid w:val="000F532C"/>
    <w:rsid w:val="000F5B3B"/>
    <w:rsid w:val="000F5B8A"/>
    <w:rsid w:val="000F7115"/>
    <w:rsid w:val="000F72DD"/>
    <w:rsid w:val="001016BA"/>
    <w:rsid w:val="001032B1"/>
    <w:rsid w:val="001049B9"/>
    <w:rsid w:val="001162EB"/>
    <w:rsid w:val="00116A7F"/>
    <w:rsid w:val="0012026E"/>
    <w:rsid w:val="0012328E"/>
    <w:rsid w:val="00123330"/>
    <w:rsid w:val="0012457F"/>
    <w:rsid w:val="001259F0"/>
    <w:rsid w:val="00141D5D"/>
    <w:rsid w:val="001423F5"/>
    <w:rsid w:val="001428C1"/>
    <w:rsid w:val="001431A3"/>
    <w:rsid w:val="00145CFD"/>
    <w:rsid w:val="00152005"/>
    <w:rsid w:val="00153790"/>
    <w:rsid w:val="0015452F"/>
    <w:rsid w:val="00157472"/>
    <w:rsid w:val="00166024"/>
    <w:rsid w:val="00170FFA"/>
    <w:rsid w:val="00172D2A"/>
    <w:rsid w:val="00173C7A"/>
    <w:rsid w:val="001825A6"/>
    <w:rsid w:val="001843FA"/>
    <w:rsid w:val="0018550F"/>
    <w:rsid w:val="001905B6"/>
    <w:rsid w:val="001929CE"/>
    <w:rsid w:val="00194B02"/>
    <w:rsid w:val="001963B1"/>
    <w:rsid w:val="001A0296"/>
    <w:rsid w:val="001A43E1"/>
    <w:rsid w:val="001A7C76"/>
    <w:rsid w:val="001B17D6"/>
    <w:rsid w:val="001B2DF1"/>
    <w:rsid w:val="001B662A"/>
    <w:rsid w:val="001C2485"/>
    <w:rsid w:val="001C3C2B"/>
    <w:rsid w:val="001C42DA"/>
    <w:rsid w:val="001C5B01"/>
    <w:rsid w:val="001D0193"/>
    <w:rsid w:val="001D0872"/>
    <w:rsid w:val="001D1037"/>
    <w:rsid w:val="001D6AD8"/>
    <w:rsid w:val="001E1480"/>
    <w:rsid w:val="001E334F"/>
    <w:rsid w:val="001E5924"/>
    <w:rsid w:val="001F012F"/>
    <w:rsid w:val="001F0148"/>
    <w:rsid w:val="001F71AB"/>
    <w:rsid w:val="00203BA5"/>
    <w:rsid w:val="00204630"/>
    <w:rsid w:val="00204951"/>
    <w:rsid w:val="002050C0"/>
    <w:rsid w:val="00205955"/>
    <w:rsid w:val="00207442"/>
    <w:rsid w:val="002125D4"/>
    <w:rsid w:val="00213395"/>
    <w:rsid w:val="002144DE"/>
    <w:rsid w:val="00217B8E"/>
    <w:rsid w:val="00217D38"/>
    <w:rsid w:val="00225644"/>
    <w:rsid w:val="00225DEC"/>
    <w:rsid w:val="00226C17"/>
    <w:rsid w:val="00226EBC"/>
    <w:rsid w:val="00231136"/>
    <w:rsid w:val="002335FE"/>
    <w:rsid w:val="0023552A"/>
    <w:rsid w:val="00235934"/>
    <w:rsid w:val="00257AC4"/>
    <w:rsid w:val="002635D4"/>
    <w:rsid w:val="00266A32"/>
    <w:rsid w:val="0027063F"/>
    <w:rsid w:val="0027243B"/>
    <w:rsid w:val="00274771"/>
    <w:rsid w:val="00277E2B"/>
    <w:rsid w:val="00280FA7"/>
    <w:rsid w:val="0028582E"/>
    <w:rsid w:val="002867BF"/>
    <w:rsid w:val="00286F87"/>
    <w:rsid w:val="002907C0"/>
    <w:rsid w:val="00291478"/>
    <w:rsid w:val="00294725"/>
    <w:rsid w:val="0029492C"/>
    <w:rsid w:val="0029515C"/>
    <w:rsid w:val="00295863"/>
    <w:rsid w:val="002A267E"/>
    <w:rsid w:val="002A504A"/>
    <w:rsid w:val="002A6A73"/>
    <w:rsid w:val="002B1A19"/>
    <w:rsid w:val="002B412B"/>
    <w:rsid w:val="002B5A8A"/>
    <w:rsid w:val="002B5BD2"/>
    <w:rsid w:val="002C1E79"/>
    <w:rsid w:val="002C25DF"/>
    <w:rsid w:val="002C322A"/>
    <w:rsid w:val="002C44DE"/>
    <w:rsid w:val="002C5B2B"/>
    <w:rsid w:val="002D1B67"/>
    <w:rsid w:val="002D310A"/>
    <w:rsid w:val="002D3147"/>
    <w:rsid w:val="002D55E5"/>
    <w:rsid w:val="002D7FD2"/>
    <w:rsid w:val="002E1373"/>
    <w:rsid w:val="002E5216"/>
    <w:rsid w:val="002E6602"/>
    <w:rsid w:val="002E6AA5"/>
    <w:rsid w:val="002F36C4"/>
    <w:rsid w:val="002F41B5"/>
    <w:rsid w:val="002F652D"/>
    <w:rsid w:val="003027A5"/>
    <w:rsid w:val="003049D2"/>
    <w:rsid w:val="00304B03"/>
    <w:rsid w:val="00314689"/>
    <w:rsid w:val="00315BB2"/>
    <w:rsid w:val="00321E3F"/>
    <w:rsid w:val="00323601"/>
    <w:rsid w:val="00324815"/>
    <w:rsid w:val="00332872"/>
    <w:rsid w:val="00340E42"/>
    <w:rsid w:val="003460F1"/>
    <w:rsid w:val="00350213"/>
    <w:rsid w:val="00352F24"/>
    <w:rsid w:val="00355FC0"/>
    <w:rsid w:val="00356F8D"/>
    <w:rsid w:val="003570F5"/>
    <w:rsid w:val="00361060"/>
    <w:rsid w:val="003629B8"/>
    <w:rsid w:val="00363AD0"/>
    <w:rsid w:val="00365321"/>
    <w:rsid w:val="00366290"/>
    <w:rsid w:val="00370395"/>
    <w:rsid w:val="00371B41"/>
    <w:rsid w:val="00371F92"/>
    <w:rsid w:val="00372E59"/>
    <w:rsid w:val="003754EB"/>
    <w:rsid w:val="00382688"/>
    <w:rsid w:val="00382A2C"/>
    <w:rsid w:val="00382C84"/>
    <w:rsid w:val="003861DE"/>
    <w:rsid w:val="003A3A7F"/>
    <w:rsid w:val="003A4149"/>
    <w:rsid w:val="003A7780"/>
    <w:rsid w:val="003A7F1D"/>
    <w:rsid w:val="003B02F7"/>
    <w:rsid w:val="003B03B2"/>
    <w:rsid w:val="003B4DE4"/>
    <w:rsid w:val="003C53A3"/>
    <w:rsid w:val="003C5944"/>
    <w:rsid w:val="003D024B"/>
    <w:rsid w:val="003D0DD9"/>
    <w:rsid w:val="003D410A"/>
    <w:rsid w:val="003D6252"/>
    <w:rsid w:val="003D6863"/>
    <w:rsid w:val="003D68C6"/>
    <w:rsid w:val="003D7C97"/>
    <w:rsid w:val="003E1FFD"/>
    <w:rsid w:val="003E40B5"/>
    <w:rsid w:val="003F06CE"/>
    <w:rsid w:val="003F0DED"/>
    <w:rsid w:val="003F1B9B"/>
    <w:rsid w:val="003F2347"/>
    <w:rsid w:val="003F3992"/>
    <w:rsid w:val="003F446D"/>
    <w:rsid w:val="003F626A"/>
    <w:rsid w:val="004004DE"/>
    <w:rsid w:val="0040241A"/>
    <w:rsid w:val="00402AAF"/>
    <w:rsid w:val="00412CBD"/>
    <w:rsid w:val="0041596B"/>
    <w:rsid w:val="004166B8"/>
    <w:rsid w:val="00416D7A"/>
    <w:rsid w:val="00417C09"/>
    <w:rsid w:val="00420721"/>
    <w:rsid w:val="00422F1D"/>
    <w:rsid w:val="0043243C"/>
    <w:rsid w:val="00434564"/>
    <w:rsid w:val="004371E5"/>
    <w:rsid w:val="004375FC"/>
    <w:rsid w:val="004379C3"/>
    <w:rsid w:val="00437F6B"/>
    <w:rsid w:val="004400F7"/>
    <w:rsid w:val="004401C1"/>
    <w:rsid w:val="00441DCE"/>
    <w:rsid w:val="00441F25"/>
    <w:rsid w:val="00442F9A"/>
    <w:rsid w:val="00453103"/>
    <w:rsid w:val="00461FA4"/>
    <w:rsid w:val="0046358E"/>
    <w:rsid w:val="0046382B"/>
    <w:rsid w:val="00463867"/>
    <w:rsid w:val="0046412D"/>
    <w:rsid w:val="004652AD"/>
    <w:rsid w:val="00474111"/>
    <w:rsid w:val="00475CBE"/>
    <w:rsid w:val="00480C1E"/>
    <w:rsid w:val="00480CD2"/>
    <w:rsid w:val="00483117"/>
    <w:rsid w:val="00483878"/>
    <w:rsid w:val="00485364"/>
    <w:rsid w:val="00490B39"/>
    <w:rsid w:val="00495987"/>
    <w:rsid w:val="00497220"/>
    <w:rsid w:val="004A3798"/>
    <w:rsid w:val="004B0DBD"/>
    <w:rsid w:val="004B2952"/>
    <w:rsid w:val="004B35EF"/>
    <w:rsid w:val="004B4571"/>
    <w:rsid w:val="004B5C83"/>
    <w:rsid w:val="004B67BE"/>
    <w:rsid w:val="004C40A9"/>
    <w:rsid w:val="004C4B45"/>
    <w:rsid w:val="004C4FDF"/>
    <w:rsid w:val="004C5436"/>
    <w:rsid w:val="004D1A71"/>
    <w:rsid w:val="004D5842"/>
    <w:rsid w:val="004E2388"/>
    <w:rsid w:val="004E23D5"/>
    <w:rsid w:val="004E28C0"/>
    <w:rsid w:val="004E3223"/>
    <w:rsid w:val="004E425E"/>
    <w:rsid w:val="004E4877"/>
    <w:rsid w:val="004E544B"/>
    <w:rsid w:val="004E5483"/>
    <w:rsid w:val="004E6B6B"/>
    <w:rsid w:val="004E7C3F"/>
    <w:rsid w:val="004F0B87"/>
    <w:rsid w:val="004F12A8"/>
    <w:rsid w:val="004F3151"/>
    <w:rsid w:val="004F4779"/>
    <w:rsid w:val="004F4A67"/>
    <w:rsid w:val="004F5482"/>
    <w:rsid w:val="004F7D10"/>
    <w:rsid w:val="004F7EF4"/>
    <w:rsid w:val="005027E6"/>
    <w:rsid w:val="00506028"/>
    <w:rsid w:val="00506113"/>
    <w:rsid w:val="00510971"/>
    <w:rsid w:val="005169AB"/>
    <w:rsid w:val="0051745A"/>
    <w:rsid w:val="005202EE"/>
    <w:rsid w:val="005208E3"/>
    <w:rsid w:val="00533ABE"/>
    <w:rsid w:val="00533E27"/>
    <w:rsid w:val="005449D0"/>
    <w:rsid w:val="005455C5"/>
    <w:rsid w:val="00551390"/>
    <w:rsid w:val="00552807"/>
    <w:rsid w:val="00553675"/>
    <w:rsid w:val="00555937"/>
    <w:rsid w:val="00555ED1"/>
    <w:rsid w:val="0055732E"/>
    <w:rsid w:val="00560AB5"/>
    <w:rsid w:val="00562D22"/>
    <w:rsid w:val="005638BA"/>
    <w:rsid w:val="00564611"/>
    <w:rsid w:val="0056725C"/>
    <w:rsid w:val="00567F1E"/>
    <w:rsid w:val="0058004B"/>
    <w:rsid w:val="00582882"/>
    <w:rsid w:val="005835C3"/>
    <w:rsid w:val="0058410E"/>
    <w:rsid w:val="005923DD"/>
    <w:rsid w:val="005A1867"/>
    <w:rsid w:val="005A2DAA"/>
    <w:rsid w:val="005A2E2C"/>
    <w:rsid w:val="005A4BA2"/>
    <w:rsid w:val="005A6125"/>
    <w:rsid w:val="005A743C"/>
    <w:rsid w:val="005B3DF3"/>
    <w:rsid w:val="005B6038"/>
    <w:rsid w:val="005B71B4"/>
    <w:rsid w:val="005C031C"/>
    <w:rsid w:val="005C12BF"/>
    <w:rsid w:val="005C359D"/>
    <w:rsid w:val="005C3FE7"/>
    <w:rsid w:val="005C615A"/>
    <w:rsid w:val="005C76C8"/>
    <w:rsid w:val="005D33FA"/>
    <w:rsid w:val="005D3DAC"/>
    <w:rsid w:val="005D671A"/>
    <w:rsid w:val="005D72B8"/>
    <w:rsid w:val="005E3E92"/>
    <w:rsid w:val="005E5E4D"/>
    <w:rsid w:val="005F0C38"/>
    <w:rsid w:val="005F1B58"/>
    <w:rsid w:val="005F2AA4"/>
    <w:rsid w:val="005F451F"/>
    <w:rsid w:val="005F72F5"/>
    <w:rsid w:val="00600130"/>
    <w:rsid w:val="006071D3"/>
    <w:rsid w:val="00610ACA"/>
    <w:rsid w:val="00610B84"/>
    <w:rsid w:val="00615EF3"/>
    <w:rsid w:val="00616EDF"/>
    <w:rsid w:val="00617865"/>
    <w:rsid w:val="00621DE4"/>
    <w:rsid w:val="006223D6"/>
    <w:rsid w:val="00623803"/>
    <w:rsid w:val="006239BE"/>
    <w:rsid w:val="00624A72"/>
    <w:rsid w:val="00624C80"/>
    <w:rsid w:val="00627067"/>
    <w:rsid w:val="0063040A"/>
    <w:rsid w:val="0063603A"/>
    <w:rsid w:val="00637CF3"/>
    <w:rsid w:val="006455EC"/>
    <w:rsid w:val="00645741"/>
    <w:rsid w:val="0065109B"/>
    <w:rsid w:val="00653161"/>
    <w:rsid w:val="006548C2"/>
    <w:rsid w:val="00654A33"/>
    <w:rsid w:val="00657E2C"/>
    <w:rsid w:val="00662F3E"/>
    <w:rsid w:val="00667BE7"/>
    <w:rsid w:val="00671522"/>
    <w:rsid w:val="00674139"/>
    <w:rsid w:val="006754A1"/>
    <w:rsid w:val="0068147A"/>
    <w:rsid w:val="00682A7C"/>
    <w:rsid w:val="00682B1F"/>
    <w:rsid w:val="00685D71"/>
    <w:rsid w:val="006863FD"/>
    <w:rsid w:val="00686A0B"/>
    <w:rsid w:val="0068707A"/>
    <w:rsid w:val="0069303C"/>
    <w:rsid w:val="006936BC"/>
    <w:rsid w:val="00693F8E"/>
    <w:rsid w:val="00696193"/>
    <w:rsid w:val="00696543"/>
    <w:rsid w:val="00697CBF"/>
    <w:rsid w:val="006B26C5"/>
    <w:rsid w:val="006B57E3"/>
    <w:rsid w:val="006B6A30"/>
    <w:rsid w:val="006B6CBD"/>
    <w:rsid w:val="006C01B9"/>
    <w:rsid w:val="006C3E7B"/>
    <w:rsid w:val="006C6FE1"/>
    <w:rsid w:val="006C7E3E"/>
    <w:rsid w:val="006D27A6"/>
    <w:rsid w:val="006D2A70"/>
    <w:rsid w:val="006D7077"/>
    <w:rsid w:val="006E072A"/>
    <w:rsid w:val="006E19F5"/>
    <w:rsid w:val="006E2508"/>
    <w:rsid w:val="006F17CE"/>
    <w:rsid w:val="006F1AD9"/>
    <w:rsid w:val="006F5547"/>
    <w:rsid w:val="00702B79"/>
    <w:rsid w:val="00702E23"/>
    <w:rsid w:val="0070448C"/>
    <w:rsid w:val="00721725"/>
    <w:rsid w:val="00725E87"/>
    <w:rsid w:val="00732422"/>
    <w:rsid w:val="00733106"/>
    <w:rsid w:val="00737202"/>
    <w:rsid w:val="00741E83"/>
    <w:rsid w:val="00744BFC"/>
    <w:rsid w:val="00746BE2"/>
    <w:rsid w:val="00747392"/>
    <w:rsid w:val="00747AD1"/>
    <w:rsid w:val="00747DA7"/>
    <w:rsid w:val="007545B6"/>
    <w:rsid w:val="0075575C"/>
    <w:rsid w:val="007561C9"/>
    <w:rsid w:val="0076051A"/>
    <w:rsid w:val="00763042"/>
    <w:rsid w:val="007652C3"/>
    <w:rsid w:val="00765DD2"/>
    <w:rsid w:val="007667BE"/>
    <w:rsid w:val="00766EB5"/>
    <w:rsid w:val="0077157C"/>
    <w:rsid w:val="00775C16"/>
    <w:rsid w:val="007802C7"/>
    <w:rsid w:val="00780B9E"/>
    <w:rsid w:val="00780C5D"/>
    <w:rsid w:val="00781AEE"/>
    <w:rsid w:val="00782175"/>
    <w:rsid w:val="0078377D"/>
    <w:rsid w:val="00784261"/>
    <w:rsid w:val="00786D24"/>
    <w:rsid w:val="00787783"/>
    <w:rsid w:val="007A3C3C"/>
    <w:rsid w:val="007A5D5D"/>
    <w:rsid w:val="007A66E6"/>
    <w:rsid w:val="007B1955"/>
    <w:rsid w:val="007B383A"/>
    <w:rsid w:val="007B6EED"/>
    <w:rsid w:val="007C0F8B"/>
    <w:rsid w:val="007C1763"/>
    <w:rsid w:val="007C17A9"/>
    <w:rsid w:val="007C6801"/>
    <w:rsid w:val="007C7A5C"/>
    <w:rsid w:val="007D3ECD"/>
    <w:rsid w:val="007D623E"/>
    <w:rsid w:val="007D6B59"/>
    <w:rsid w:val="007D7A4E"/>
    <w:rsid w:val="007E02A7"/>
    <w:rsid w:val="007E56E9"/>
    <w:rsid w:val="007E5CD6"/>
    <w:rsid w:val="007E7FE6"/>
    <w:rsid w:val="007F0648"/>
    <w:rsid w:val="007F4E75"/>
    <w:rsid w:val="007F61E1"/>
    <w:rsid w:val="008013CA"/>
    <w:rsid w:val="00803120"/>
    <w:rsid w:val="00804174"/>
    <w:rsid w:val="00813732"/>
    <w:rsid w:val="00816785"/>
    <w:rsid w:val="00823BA7"/>
    <w:rsid w:val="0082446D"/>
    <w:rsid w:val="00826F98"/>
    <w:rsid w:val="00831D0A"/>
    <w:rsid w:val="008329C0"/>
    <w:rsid w:val="008347F4"/>
    <w:rsid w:val="00836604"/>
    <w:rsid w:val="00840F09"/>
    <w:rsid w:val="008418B8"/>
    <w:rsid w:val="008418D2"/>
    <w:rsid w:val="0084268F"/>
    <w:rsid w:val="00847A0F"/>
    <w:rsid w:val="00850146"/>
    <w:rsid w:val="00851B37"/>
    <w:rsid w:val="008522D2"/>
    <w:rsid w:val="00857168"/>
    <w:rsid w:val="008572B6"/>
    <w:rsid w:val="0085751A"/>
    <w:rsid w:val="00862F9B"/>
    <w:rsid w:val="00863C69"/>
    <w:rsid w:val="00864752"/>
    <w:rsid w:val="00873217"/>
    <w:rsid w:val="00873F1E"/>
    <w:rsid w:val="00874657"/>
    <w:rsid w:val="00874962"/>
    <w:rsid w:val="00875C45"/>
    <w:rsid w:val="00891674"/>
    <w:rsid w:val="00891F2E"/>
    <w:rsid w:val="008953C2"/>
    <w:rsid w:val="008A1588"/>
    <w:rsid w:val="008A2CE5"/>
    <w:rsid w:val="008A3243"/>
    <w:rsid w:val="008A499B"/>
    <w:rsid w:val="008A71CA"/>
    <w:rsid w:val="008B49F3"/>
    <w:rsid w:val="008B4F38"/>
    <w:rsid w:val="008C0C90"/>
    <w:rsid w:val="008C36A2"/>
    <w:rsid w:val="008C554C"/>
    <w:rsid w:val="008C573C"/>
    <w:rsid w:val="008C5B0E"/>
    <w:rsid w:val="008C64D7"/>
    <w:rsid w:val="008D1FBF"/>
    <w:rsid w:val="008D2595"/>
    <w:rsid w:val="008D2E11"/>
    <w:rsid w:val="008D3D29"/>
    <w:rsid w:val="008D6DC2"/>
    <w:rsid w:val="008E03B8"/>
    <w:rsid w:val="008E3070"/>
    <w:rsid w:val="008E654D"/>
    <w:rsid w:val="008E6801"/>
    <w:rsid w:val="008E74E7"/>
    <w:rsid w:val="008F0975"/>
    <w:rsid w:val="008F26A6"/>
    <w:rsid w:val="008F6E4C"/>
    <w:rsid w:val="00900D75"/>
    <w:rsid w:val="00901091"/>
    <w:rsid w:val="00907863"/>
    <w:rsid w:val="00911AE9"/>
    <w:rsid w:val="00911CB4"/>
    <w:rsid w:val="00912C5D"/>
    <w:rsid w:val="009132E1"/>
    <w:rsid w:val="009139BF"/>
    <w:rsid w:val="0091416C"/>
    <w:rsid w:val="0092423F"/>
    <w:rsid w:val="00925B15"/>
    <w:rsid w:val="00931E08"/>
    <w:rsid w:val="00931FD2"/>
    <w:rsid w:val="0093285E"/>
    <w:rsid w:val="009351E4"/>
    <w:rsid w:val="00935D91"/>
    <w:rsid w:val="00937250"/>
    <w:rsid w:val="00941541"/>
    <w:rsid w:val="00942D29"/>
    <w:rsid w:val="00944631"/>
    <w:rsid w:val="00950D18"/>
    <w:rsid w:val="00951275"/>
    <w:rsid w:val="00952E97"/>
    <w:rsid w:val="0095311E"/>
    <w:rsid w:val="009534CA"/>
    <w:rsid w:val="00953807"/>
    <w:rsid w:val="009562E8"/>
    <w:rsid w:val="00956FB8"/>
    <w:rsid w:val="009611DE"/>
    <w:rsid w:val="0096361B"/>
    <w:rsid w:val="00963637"/>
    <w:rsid w:val="00964900"/>
    <w:rsid w:val="00964C77"/>
    <w:rsid w:val="00965B48"/>
    <w:rsid w:val="009670BE"/>
    <w:rsid w:val="00980963"/>
    <w:rsid w:val="0098173D"/>
    <w:rsid w:val="00981866"/>
    <w:rsid w:val="009819DD"/>
    <w:rsid w:val="0098276D"/>
    <w:rsid w:val="00985DDE"/>
    <w:rsid w:val="00986C57"/>
    <w:rsid w:val="00986E7A"/>
    <w:rsid w:val="00991055"/>
    <w:rsid w:val="009910A8"/>
    <w:rsid w:val="00993631"/>
    <w:rsid w:val="00996702"/>
    <w:rsid w:val="00997A43"/>
    <w:rsid w:val="009A2B6D"/>
    <w:rsid w:val="009A3109"/>
    <w:rsid w:val="009A3CE8"/>
    <w:rsid w:val="009A7046"/>
    <w:rsid w:val="009B3A00"/>
    <w:rsid w:val="009B3B2A"/>
    <w:rsid w:val="009B5991"/>
    <w:rsid w:val="009B6872"/>
    <w:rsid w:val="009C068E"/>
    <w:rsid w:val="009C7794"/>
    <w:rsid w:val="009E24F7"/>
    <w:rsid w:val="009E384A"/>
    <w:rsid w:val="009E45DE"/>
    <w:rsid w:val="009F0D92"/>
    <w:rsid w:val="009F257C"/>
    <w:rsid w:val="009F4E04"/>
    <w:rsid w:val="009F5171"/>
    <w:rsid w:val="009F519A"/>
    <w:rsid w:val="009F595F"/>
    <w:rsid w:val="009F76DB"/>
    <w:rsid w:val="00A109C3"/>
    <w:rsid w:val="00A11767"/>
    <w:rsid w:val="00A11FBD"/>
    <w:rsid w:val="00A12943"/>
    <w:rsid w:val="00A32678"/>
    <w:rsid w:val="00A34C07"/>
    <w:rsid w:val="00A35938"/>
    <w:rsid w:val="00A374F1"/>
    <w:rsid w:val="00A405B7"/>
    <w:rsid w:val="00A418D4"/>
    <w:rsid w:val="00A44D86"/>
    <w:rsid w:val="00A527DB"/>
    <w:rsid w:val="00A52DB6"/>
    <w:rsid w:val="00A53E99"/>
    <w:rsid w:val="00A542F0"/>
    <w:rsid w:val="00A655CD"/>
    <w:rsid w:val="00A65F3B"/>
    <w:rsid w:val="00A67F41"/>
    <w:rsid w:val="00A70999"/>
    <w:rsid w:val="00A70B0D"/>
    <w:rsid w:val="00A728E0"/>
    <w:rsid w:val="00A73EC4"/>
    <w:rsid w:val="00A74480"/>
    <w:rsid w:val="00A752B7"/>
    <w:rsid w:val="00A774D3"/>
    <w:rsid w:val="00A81A6E"/>
    <w:rsid w:val="00A8377E"/>
    <w:rsid w:val="00A85574"/>
    <w:rsid w:val="00A86B8C"/>
    <w:rsid w:val="00A92933"/>
    <w:rsid w:val="00A92B44"/>
    <w:rsid w:val="00A939FD"/>
    <w:rsid w:val="00A9433F"/>
    <w:rsid w:val="00A94584"/>
    <w:rsid w:val="00A95211"/>
    <w:rsid w:val="00A960D6"/>
    <w:rsid w:val="00AA14F9"/>
    <w:rsid w:val="00AA4F59"/>
    <w:rsid w:val="00AA635B"/>
    <w:rsid w:val="00AA7576"/>
    <w:rsid w:val="00AA7EA1"/>
    <w:rsid w:val="00AB0064"/>
    <w:rsid w:val="00AC3456"/>
    <w:rsid w:val="00AC3458"/>
    <w:rsid w:val="00AC3D59"/>
    <w:rsid w:val="00AC44D6"/>
    <w:rsid w:val="00AC4AF9"/>
    <w:rsid w:val="00AC6787"/>
    <w:rsid w:val="00AD14FE"/>
    <w:rsid w:val="00AD284A"/>
    <w:rsid w:val="00AD288A"/>
    <w:rsid w:val="00AD5043"/>
    <w:rsid w:val="00AD5226"/>
    <w:rsid w:val="00AE2EC3"/>
    <w:rsid w:val="00AE329E"/>
    <w:rsid w:val="00AE3EFA"/>
    <w:rsid w:val="00AE421D"/>
    <w:rsid w:val="00AE5BEB"/>
    <w:rsid w:val="00AF0131"/>
    <w:rsid w:val="00AF12F8"/>
    <w:rsid w:val="00AF13E2"/>
    <w:rsid w:val="00AF6CAB"/>
    <w:rsid w:val="00AF7387"/>
    <w:rsid w:val="00AF7FD4"/>
    <w:rsid w:val="00B00009"/>
    <w:rsid w:val="00B0174B"/>
    <w:rsid w:val="00B017F1"/>
    <w:rsid w:val="00B019A0"/>
    <w:rsid w:val="00B030B1"/>
    <w:rsid w:val="00B06C13"/>
    <w:rsid w:val="00B11EAB"/>
    <w:rsid w:val="00B13222"/>
    <w:rsid w:val="00B2115E"/>
    <w:rsid w:val="00B21471"/>
    <w:rsid w:val="00B25BFD"/>
    <w:rsid w:val="00B266BE"/>
    <w:rsid w:val="00B27436"/>
    <w:rsid w:val="00B27D26"/>
    <w:rsid w:val="00B35ADD"/>
    <w:rsid w:val="00B370B8"/>
    <w:rsid w:val="00B407A9"/>
    <w:rsid w:val="00B414F5"/>
    <w:rsid w:val="00B43C17"/>
    <w:rsid w:val="00B51AFB"/>
    <w:rsid w:val="00B54FB3"/>
    <w:rsid w:val="00B56526"/>
    <w:rsid w:val="00B570E3"/>
    <w:rsid w:val="00B572AD"/>
    <w:rsid w:val="00B5745D"/>
    <w:rsid w:val="00B5767A"/>
    <w:rsid w:val="00B61B76"/>
    <w:rsid w:val="00B62D56"/>
    <w:rsid w:val="00B64BCE"/>
    <w:rsid w:val="00B67025"/>
    <w:rsid w:val="00B763CF"/>
    <w:rsid w:val="00B77E49"/>
    <w:rsid w:val="00B806AE"/>
    <w:rsid w:val="00B80F8C"/>
    <w:rsid w:val="00B82CC4"/>
    <w:rsid w:val="00B84322"/>
    <w:rsid w:val="00B875C0"/>
    <w:rsid w:val="00B90222"/>
    <w:rsid w:val="00B93C39"/>
    <w:rsid w:val="00B948E7"/>
    <w:rsid w:val="00B94953"/>
    <w:rsid w:val="00B954C9"/>
    <w:rsid w:val="00B95F61"/>
    <w:rsid w:val="00B9642F"/>
    <w:rsid w:val="00B96A7B"/>
    <w:rsid w:val="00B96CA0"/>
    <w:rsid w:val="00B97379"/>
    <w:rsid w:val="00BA0FA7"/>
    <w:rsid w:val="00BA4D29"/>
    <w:rsid w:val="00BB1638"/>
    <w:rsid w:val="00BB217F"/>
    <w:rsid w:val="00BC6289"/>
    <w:rsid w:val="00BC76F8"/>
    <w:rsid w:val="00BD01B3"/>
    <w:rsid w:val="00BD0A80"/>
    <w:rsid w:val="00BD75D7"/>
    <w:rsid w:val="00BE1FC8"/>
    <w:rsid w:val="00BE711B"/>
    <w:rsid w:val="00BF0878"/>
    <w:rsid w:val="00BF08AB"/>
    <w:rsid w:val="00BF406A"/>
    <w:rsid w:val="00BF4C26"/>
    <w:rsid w:val="00C01B0A"/>
    <w:rsid w:val="00C04D10"/>
    <w:rsid w:val="00C05008"/>
    <w:rsid w:val="00C130A0"/>
    <w:rsid w:val="00C16E22"/>
    <w:rsid w:val="00C17FBF"/>
    <w:rsid w:val="00C234F6"/>
    <w:rsid w:val="00C24D49"/>
    <w:rsid w:val="00C25809"/>
    <w:rsid w:val="00C313C1"/>
    <w:rsid w:val="00C3403E"/>
    <w:rsid w:val="00C353B8"/>
    <w:rsid w:val="00C37F6F"/>
    <w:rsid w:val="00C41436"/>
    <w:rsid w:val="00C4300E"/>
    <w:rsid w:val="00C47C97"/>
    <w:rsid w:val="00C51D36"/>
    <w:rsid w:val="00C54EE1"/>
    <w:rsid w:val="00C55238"/>
    <w:rsid w:val="00C75436"/>
    <w:rsid w:val="00C763AF"/>
    <w:rsid w:val="00C76F8E"/>
    <w:rsid w:val="00C777FC"/>
    <w:rsid w:val="00C834AF"/>
    <w:rsid w:val="00C87EFF"/>
    <w:rsid w:val="00C92DB7"/>
    <w:rsid w:val="00CA1E88"/>
    <w:rsid w:val="00CA35BA"/>
    <w:rsid w:val="00CA5C0E"/>
    <w:rsid w:val="00CB064D"/>
    <w:rsid w:val="00CB069A"/>
    <w:rsid w:val="00CB1893"/>
    <w:rsid w:val="00CB3B0D"/>
    <w:rsid w:val="00CB3BD2"/>
    <w:rsid w:val="00CB5F7A"/>
    <w:rsid w:val="00CB7AF0"/>
    <w:rsid w:val="00CC1521"/>
    <w:rsid w:val="00CC66CE"/>
    <w:rsid w:val="00CD01CD"/>
    <w:rsid w:val="00CD255A"/>
    <w:rsid w:val="00CD78D2"/>
    <w:rsid w:val="00CE00AD"/>
    <w:rsid w:val="00CE0359"/>
    <w:rsid w:val="00CE1688"/>
    <w:rsid w:val="00CF10D7"/>
    <w:rsid w:val="00CF3387"/>
    <w:rsid w:val="00CF53DD"/>
    <w:rsid w:val="00D02588"/>
    <w:rsid w:val="00D04511"/>
    <w:rsid w:val="00D149BA"/>
    <w:rsid w:val="00D14A0C"/>
    <w:rsid w:val="00D154AA"/>
    <w:rsid w:val="00D16951"/>
    <w:rsid w:val="00D20499"/>
    <w:rsid w:val="00D217B3"/>
    <w:rsid w:val="00D21B78"/>
    <w:rsid w:val="00D22EB8"/>
    <w:rsid w:val="00D27735"/>
    <w:rsid w:val="00D30268"/>
    <w:rsid w:val="00D31D52"/>
    <w:rsid w:val="00D34AA1"/>
    <w:rsid w:val="00D35DA9"/>
    <w:rsid w:val="00D35EF1"/>
    <w:rsid w:val="00D37002"/>
    <w:rsid w:val="00D37F8C"/>
    <w:rsid w:val="00D40F02"/>
    <w:rsid w:val="00D50C39"/>
    <w:rsid w:val="00D5189C"/>
    <w:rsid w:val="00D56F82"/>
    <w:rsid w:val="00D6270C"/>
    <w:rsid w:val="00D70FBC"/>
    <w:rsid w:val="00D8136B"/>
    <w:rsid w:val="00D81B4C"/>
    <w:rsid w:val="00D8448A"/>
    <w:rsid w:val="00D87CD5"/>
    <w:rsid w:val="00D944AD"/>
    <w:rsid w:val="00D94B25"/>
    <w:rsid w:val="00D957EB"/>
    <w:rsid w:val="00D97F10"/>
    <w:rsid w:val="00DA02A2"/>
    <w:rsid w:val="00DA51C9"/>
    <w:rsid w:val="00DA7871"/>
    <w:rsid w:val="00DB0891"/>
    <w:rsid w:val="00DB3974"/>
    <w:rsid w:val="00DB4D18"/>
    <w:rsid w:val="00DC0AFE"/>
    <w:rsid w:val="00DC5DF3"/>
    <w:rsid w:val="00DC6A8C"/>
    <w:rsid w:val="00DD6FEB"/>
    <w:rsid w:val="00DE0599"/>
    <w:rsid w:val="00DE3C52"/>
    <w:rsid w:val="00DE4107"/>
    <w:rsid w:val="00DE59EB"/>
    <w:rsid w:val="00DF049F"/>
    <w:rsid w:val="00DF52F8"/>
    <w:rsid w:val="00E01673"/>
    <w:rsid w:val="00E03DA6"/>
    <w:rsid w:val="00E0417A"/>
    <w:rsid w:val="00E0523B"/>
    <w:rsid w:val="00E07D64"/>
    <w:rsid w:val="00E07E4B"/>
    <w:rsid w:val="00E11234"/>
    <w:rsid w:val="00E149C5"/>
    <w:rsid w:val="00E16F03"/>
    <w:rsid w:val="00E21D4F"/>
    <w:rsid w:val="00E22B4E"/>
    <w:rsid w:val="00E23AD1"/>
    <w:rsid w:val="00E25A17"/>
    <w:rsid w:val="00E2605E"/>
    <w:rsid w:val="00E26659"/>
    <w:rsid w:val="00E26F55"/>
    <w:rsid w:val="00E35F9B"/>
    <w:rsid w:val="00E421C0"/>
    <w:rsid w:val="00E43579"/>
    <w:rsid w:val="00E441FC"/>
    <w:rsid w:val="00E44B83"/>
    <w:rsid w:val="00E475DB"/>
    <w:rsid w:val="00E47B05"/>
    <w:rsid w:val="00E50D8C"/>
    <w:rsid w:val="00E528D5"/>
    <w:rsid w:val="00E54B13"/>
    <w:rsid w:val="00E55F6F"/>
    <w:rsid w:val="00E574C0"/>
    <w:rsid w:val="00E60C8A"/>
    <w:rsid w:val="00E61604"/>
    <w:rsid w:val="00E62D0A"/>
    <w:rsid w:val="00E658D0"/>
    <w:rsid w:val="00E66297"/>
    <w:rsid w:val="00E701CE"/>
    <w:rsid w:val="00E70402"/>
    <w:rsid w:val="00E71E78"/>
    <w:rsid w:val="00E75404"/>
    <w:rsid w:val="00E81269"/>
    <w:rsid w:val="00E8178B"/>
    <w:rsid w:val="00E92C43"/>
    <w:rsid w:val="00EA674D"/>
    <w:rsid w:val="00EB2595"/>
    <w:rsid w:val="00EB4947"/>
    <w:rsid w:val="00EB685C"/>
    <w:rsid w:val="00EC1806"/>
    <w:rsid w:val="00EC5614"/>
    <w:rsid w:val="00EC722E"/>
    <w:rsid w:val="00ED1FF8"/>
    <w:rsid w:val="00ED30B4"/>
    <w:rsid w:val="00ED5E69"/>
    <w:rsid w:val="00ED63F1"/>
    <w:rsid w:val="00ED7BCD"/>
    <w:rsid w:val="00EE1775"/>
    <w:rsid w:val="00EE303C"/>
    <w:rsid w:val="00EE3E9F"/>
    <w:rsid w:val="00EF1FA4"/>
    <w:rsid w:val="00EF7DD0"/>
    <w:rsid w:val="00F042EE"/>
    <w:rsid w:val="00F13F9F"/>
    <w:rsid w:val="00F21638"/>
    <w:rsid w:val="00F216E2"/>
    <w:rsid w:val="00F22F6D"/>
    <w:rsid w:val="00F32656"/>
    <w:rsid w:val="00F371E0"/>
    <w:rsid w:val="00F477D7"/>
    <w:rsid w:val="00F55591"/>
    <w:rsid w:val="00F70767"/>
    <w:rsid w:val="00F717EB"/>
    <w:rsid w:val="00F74895"/>
    <w:rsid w:val="00F753EB"/>
    <w:rsid w:val="00F76EA8"/>
    <w:rsid w:val="00F8004C"/>
    <w:rsid w:val="00F824C5"/>
    <w:rsid w:val="00F90EDD"/>
    <w:rsid w:val="00F92435"/>
    <w:rsid w:val="00F96C5A"/>
    <w:rsid w:val="00FA58CB"/>
    <w:rsid w:val="00FB1DAA"/>
    <w:rsid w:val="00FB3D62"/>
    <w:rsid w:val="00FB460C"/>
    <w:rsid w:val="00FB5306"/>
    <w:rsid w:val="00FB5E0A"/>
    <w:rsid w:val="00FC2A12"/>
    <w:rsid w:val="00FC5795"/>
    <w:rsid w:val="00FC6EAA"/>
    <w:rsid w:val="00FD4D19"/>
    <w:rsid w:val="00FD6739"/>
    <w:rsid w:val="00FD7C20"/>
    <w:rsid w:val="00FE3FFB"/>
    <w:rsid w:val="00FE55C7"/>
    <w:rsid w:val="00FF3D8E"/>
    <w:rsid w:val="00FF510C"/>
    <w:rsid w:val="00FF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BB85F0"/>
  <w15:chartTrackingRefBased/>
  <w15:docId w15:val="{0CDF1868-E12F-4DA2-83C9-A161FBDDC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11E"/>
    <w:rPr>
      <w:noProof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eader Char Car Car,Header Char Car Car Car Car,Header Char"/>
    <w:basedOn w:val="Normal"/>
    <w:link w:val="EncabezadoCar"/>
    <w:rsid w:val="00615EF3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rsid w:val="00615EF3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6B26C5"/>
  </w:style>
  <w:style w:type="paragraph" w:styleId="Textodeglobo">
    <w:name w:val="Balloon Text"/>
    <w:basedOn w:val="Normal"/>
    <w:link w:val="TextodegloboCar"/>
    <w:uiPriority w:val="99"/>
    <w:semiHidden/>
    <w:unhideWhenUsed/>
    <w:rsid w:val="001032B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032B1"/>
    <w:rPr>
      <w:rFonts w:ascii="Tahoma" w:hAnsi="Tahoma" w:cs="Tahoma"/>
      <w:noProof/>
      <w:sz w:val="16"/>
      <w:szCs w:val="16"/>
      <w:lang w:val="es-MX"/>
    </w:rPr>
  </w:style>
  <w:style w:type="paragraph" w:styleId="Sangradetextonormal">
    <w:name w:val="Body Text Indent"/>
    <w:basedOn w:val="Normal"/>
    <w:link w:val="SangradetextonormalCar"/>
    <w:rsid w:val="0095311E"/>
    <w:pPr>
      <w:ind w:left="720" w:hanging="720"/>
      <w:jc w:val="both"/>
    </w:pPr>
    <w:rPr>
      <w:rFonts w:eastAsia="Batang"/>
      <w:noProof w:val="0"/>
      <w:sz w:val="22"/>
      <w:szCs w:val="20"/>
      <w:lang w:val="es-ES"/>
    </w:rPr>
  </w:style>
  <w:style w:type="paragraph" w:styleId="Sinespaciado">
    <w:name w:val="No Spacing"/>
    <w:uiPriority w:val="1"/>
    <w:qFormat/>
    <w:rsid w:val="008C573C"/>
    <w:rPr>
      <w:noProof/>
      <w:sz w:val="24"/>
      <w:szCs w:val="24"/>
      <w:lang w:eastAsia="en-US"/>
    </w:rPr>
  </w:style>
  <w:style w:type="paragraph" w:styleId="Textoindependiente2">
    <w:name w:val="Body Text 2"/>
    <w:basedOn w:val="Normal"/>
    <w:link w:val="Textoindependiente2Car"/>
    <w:rsid w:val="00610B84"/>
    <w:pPr>
      <w:spacing w:after="120" w:line="480" w:lineRule="auto"/>
    </w:pPr>
    <w:rPr>
      <w:noProof w:val="0"/>
    </w:rPr>
  </w:style>
  <w:style w:type="character" w:customStyle="1" w:styleId="Textoindependiente2Car">
    <w:name w:val="Texto independiente 2 Car"/>
    <w:link w:val="Textoindependiente2"/>
    <w:rsid w:val="00610B84"/>
    <w:rPr>
      <w:sz w:val="24"/>
      <w:szCs w:val="24"/>
      <w:lang w:eastAsia="en-US"/>
    </w:rPr>
  </w:style>
  <w:style w:type="character" w:customStyle="1" w:styleId="EncabezadoCar">
    <w:name w:val="Encabezado Car"/>
    <w:aliases w:val="Header Char Car Car Car,Header Char Car Car Car Car Car,Header Char Car"/>
    <w:link w:val="Encabezado"/>
    <w:rsid w:val="00AD5226"/>
    <w:rPr>
      <w:noProof/>
      <w:sz w:val="24"/>
      <w:szCs w:val="24"/>
      <w:lang w:eastAsia="en-US"/>
    </w:rPr>
  </w:style>
  <w:style w:type="character" w:styleId="Textoennegrita">
    <w:name w:val="Strong"/>
    <w:uiPriority w:val="22"/>
    <w:qFormat/>
    <w:rsid w:val="00AD5226"/>
    <w:rPr>
      <w:b/>
      <w:bCs/>
    </w:rPr>
  </w:style>
  <w:style w:type="character" w:customStyle="1" w:styleId="PiedepginaCar">
    <w:name w:val="Pie de página Car"/>
    <w:link w:val="Piedepgina"/>
    <w:uiPriority w:val="99"/>
    <w:rsid w:val="00510971"/>
    <w:rPr>
      <w:noProof/>
      <w:sz w:val="24"/>
      <w:szCs w:val="24"/>
      <w:lang w:eastAsia="en-US"/>
    </w:rPr>
  </w:style>
  <w:style w:type="table" w:styleId="Tablaconcuadrcula">
    <w:name w:val="Table Grid"/>
    <w:basedOn w:val="Tablanormal"/>
    <w:uiPriority w:val="59"/>
    <w:rsid w:val="00DE0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454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45407"/>
    <w:rPr>
      <w:color w:val="954F72" w:themeColor="followedHyperlink"/>
      <w:u w:val="single"/>
    </w:rPr>
  </w:style>
  <w:style w:type="character" w:customStyle="1" w:styleId="SangradetextonormalCar">
    <w:name w:val="Sangría de texto normal Car"/>
    <w:link w:val="Sangradetextonormal"/>
    <w:rsid w:val="000F7115"/>
    <w:rPr>
      <w:rFonts w:eastAsia="Batang"/>
      <w:sz w:val="22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A65F3B"/>
    <w:pPr>
      <w:spacing w:before="100" w:beforeAutospacing="1" w:after="100" w:afterAutospacing="1"/>
    </w:pPr>
    <w:rPr>
      <w:noProof w:val="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09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6.png"/><Relationship Id="rId4" Type="http://schemas.openxmlformats.org/officeDocument/2006/relationships/image" Target="media/image4.png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aacuna\Documents\MANUAL%20DE%20IMAGEN%20ASEBC\ANEXOS2020\Plantill%20Oficio%20Escudo%20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286C4-7E7C-4001-9D31-4F23C4D2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 Oficio Escudo 2020</Template>
  <TotalTime>146</TotalTime>
  <Pages>2</Pages>
  <Words>638</Words>
  <Characters>3515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Mexicali, Baja California, a 06 de marzo de 2012</vt:lpstr>
      <vt:lpstr>Mexicali, Baja California, a 06 de marzo de 2012</vt:lpstr>
    </vt:vector>
  </TitlesOfParts>
  <Company>Microsoft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Mexicali, Baja California, a 06 de marzo de 2012</dc:title>
  <dc:subject/>
  <dc:creator>Karina Acuña</dc:creator>
  <cp:keywords/>
  <cp:lastModifiedBy>Karina Paola Cervantes Pérez</cp:lastModifiedBy>
  <cp:revision>41</cp:revision>
  <cp:lastPrinted>2022-01-12T18:07:00Z</cp:lastPrinted>
  <dcterms:created xsi:type="dcterms:W3CDTF">2020-06-16T16:40:00Z</dcterms:created>
  <dcterms:modified xsi:type="dcterms:W3CDTF">2022-07-05T21:53:00Z</dcterms:modified>
</cp:coreProperties>
</file>